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DD8FF9" w14:textId="47E54B16" w:rsidR="00232861" w:rsidRDefault="00267E65">
      <w:pPr>
        <w:pStyle w:val="Plattetekst"/>
        <w:rPr>
          <w:b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1838B1BE" wp14:editId="05D81217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44199" cy="1066861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2896-1_BenFit_brie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199" cy="1066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92FCE" w14:textId="221AEFD0" w:rsidR="00A06888" w:rsidRDefault="00A06888">
      <w:pPr>
        <w:pStyle w:val="Plattetekst"/>
        <w:rPr>
          <w:b/>
          <w:sz w:val="24"/>
          <w:szCs w:val="24"/>
        </w:rPr>
      </w:pPr>
    </w:p>
    <w:p w14:paraId="65DBBE7C" w14:textId="680513AF" w:rsidR="00AA45BB" w:rsidRDefault="00AA45BB">
      <w:pPr>
        <w:pStyle w:val="Plattetekst"/>
        <w:rPr>
          <w:b/>
          <w:sz w:val="26"/>
          <w:szCs w:val="26"/>
        </w:rPr>
      </w:pPr>
    </w:p>
    <w:p w14:paraId="3A279448" w14:textId="6815039B" w:rsidR="00267E65" w:rsidRDefault="00267E65">
      <w:pPr>
        <w:pStyle w:val="Plattetekst"/>
        <w:rPr>
          <w:b/>
          <w:sz w:val="26"/>
          <w:szCs w:val="26"/>
        </w:rPr>
      </w:pPr>
    </w:p>
    <w:p w14:paraId="1B7063F4" w14:textId="77777777" w:rsidR="00267E65" w:rsidRDefault="00267E65">
      <w:pPr>
        <w:pStyle w:val="Plattetekst"/>
        <w:rPr>
          <w:b/>
          <w:sz w:val="26"/>
          <w:szCs w:val="26"/>
        </w:rPr>
      </w:pPr>
    </w:p>
    <w:p w14:paraId="41B73A4B" w14:textId="77777777" w:rsidR="00267E65" w:rsidRDefault="00267E65">
      <w:pPr>
        <w:pStyle w:val="Plattetekst"/>
        <w:rPr>
          <w:b/>
          <w:sz w:val="26"/>
          <w:szCs w:val="26"/>
        </w:rPr>
      </w:pPr>
    </w:p>
    <w:p w14:paraId="2D4420FF" w14:textId="77777777" w:rsidR="00181053" w:rsidRDefault="00BD3789">
      <w:pPr>
        <w:pStyle w:val="Plattetekst"/>
        <w:rPr>
          <w:b/>
          <w:sz w:val="26"/>
          <w:szCs w:val="26"/>
        </w:rPr>
      </w:pPr>
      <w:r w:rsidRPr="00235E5B">
        <w:rPr>
          <w:b/>
          <w:sz w:val="26"/>
          <w:szCs w:val="26"/>
        </w:rPr>
        <w:t xml:space="preserve">VERZOEK OM TOELATING </w:t>
      </w:r>
      <w:r w:rsidR="00F05A71">
        <w:rPr>
          <w:b/>
          <w:sz w:val="26"/>
          <w:szCs w:val="26"/>
        </w:rPr>
        <w:t xml:space="preserve">HOGERE LEERJAREN </w:t>
      </w:r>
      <w:r w:rsidRPr="00235E5B">
        <w:rPr>
          <w:b/>
          <w:sz w:val="26"/>
          <w:szCs w:val="26"/>
        </w:rPr>
        <w:t>CURSUSJAAR 20</w:t>
      </w:r>
      <w:r w:rsidR="00F3572C">
        <w:rPr>
          <w:b/>
          <w:sz w:val="26"/>
          <w:szCs w:val="26"/>
        </w:rPr>
        <w:t>2</w:t>
      </w:r>
      <w:r w:rsidR="00F53072">
        <w:rPr>
          <w:b/>
          <w:sz w:val="26"/>
          <w:szCs w:val="26"/>
        </w:rPr>
        <w:t>3</w:t>
      </w:r>
      <w:r w:rsidR="00C62C5C" w:rsidRPr="00235E5B">
        <w:rPr>
          <w:b/>
          <w:sz w:val="26"/>
          <w:szCs w:val="26"/>
        </w:rPr>
        <w:t xml:space="preserve"> </w:t>
      </w:r>
      <w:r w:rsidR="00107CD9">
        <w:rPr>
          <w:b/>
          <w:sz w:val="26"/>
          <w:szCs w:val="26"/>
        </w:rPr>
        <w:t>–</w:t>
      </w:r>
      <w:r w:rsidR="00C62C5C" w:rsidRPr="00235E5B">
        <w:rPr>
          <w:b/>
          <w:sz w:val="26"/>
          <w:szCs w:val="26"/>
        </w:rPr>
        <w:t xml:space="preserve"> </w:t>
      </w:r>
      <w:r w:rsidRPr="00235E5B">
        <w:rPr>
          <w:b/>
          <w:sz w:val="26"/>
          <w:szCs w:val="26"/>
        </w:rPr>
        <w:t>20</w:t>
      </w:r>
      <w:r w:rsidR="00F3572C">
        <w:rPr>
          <w:b/>
          <w:sz w:val="26"/>
          <w:szCs w:val="26"/>
        </w:rPr>
        <w:t>2</w:t>
      </w:r>
      <w:r w:rsidR="00F53072">
        <w:rPr>
          <w:b/>
          <w:sz w:val="26"/>
          <w:szCs w:val="26"/>
        </w:rPr>
        <w:t>4</w:t>
      </w:r>
    </w:p>
    <w:p w14:paraId="29B290A2" w14:textId="77777777" w:rsidR="00107CD9" w:rsidRPr="00235E5B" w:rsidRDefault="00107CD9">
      <w:pPr>
        <w:pStyle w:val="Plattetekst"/>
        <w:rPr>
          <w:b/>
          <w:sz w:val="26"/>
          <w:szCs w:val="26"/>
        </w:rPr>
      </w:pPr>
    </w:p>
    <w:tbl>
      <w:tblPr>
        <w:tblStyle w:val="Tabelraster1"/>
        <w:tblW w:w="946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693"/>
        <w:gridCol w:w="992"/>
        <w:gridCol w:w="1276"/>
        <w:gridCol w:w="2410"/>
      </w:tblGrid>
      <w:tr w:rsidR="00181053" w14:paraId="0A740CF6" w14:textId="77777777" w:rsidTr="0017681D">
        <w:trPr>
          <w:tblHeader/>
        </w:trPr>
        <w:tc>
          <w:tcPr>
            <w:tcW w:w="946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elraster"/>
              <w:tblW w:w="0" w:type="auto"/>
              <w:tblBorders>
                <w:insideH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16"/>
              <w:gridCol w:w="4617"/>
            </w:tblGrid>
            <w:tr w:rsidR="00BE2331" w14:paraId="4B71EC8D" w14:textId="77777777" w:rsidTr="0077571F">
              <w:trPr>
                <w:trHeight w:hRule="exact" w:val="447"/>
              </w:trPr>
              <w:tc>
                <w:tcPr>
                  <w:tcW w:w="4616" w:type="dxa"/>
                  <w:vAlign w:val="center"/>
                </w:tcPr>
                <w:p w14:paraId="426360F5" w14:textId="101B35D2" w:rsidR="00BE2331" w:rsidRPr="0004000D" w:rsidRDefault="00BE2331" w:rsidP="00BE2331">
                  <w:pPr>
                    <w:tabs>
                      <w:tab w:val="left" w:pos="-1440"/>
                      <w:tab w:val="left" w:pos="-720"/>
                      <w:tab w:val="left" w:pos="2268"/>
                      <w:tab w:val="left" w:pos="2552"/>
                      <w:tab w:val="left" w:pos="4535"/>
                      <w:tab w:val="left" w:pos="4962"/>
                    </w:tabs>
                    <w:spacing w:line="264" w:lineRule="auto"/>
                    <w:rPr>
                      <w:rFonts w:ascii="Arial" w:hAnsi="Arial"/>
                      <w:i/>
                      <w:sz w:val="16"/>
                      <w:szCs w:val="16"/>
                    </w:rPr>
                  </w:pPr>
                  <w:r w:rsidRPr="0004000D">
                    <w:rPr>
                      <w:rFonts w:ascii="Arial" w:hAnsi="Arial"/>
                      <w:i/>
                      <w:sz w:val="16"/>
                      <w:szCs w:val="16"/>
                    </w:rPr>
                    <w:t>(kruis uw schoolkeuze</w:t>
                  </w:r>
                  <w:r>
                    <w:rPr>
                      <w:rFonts w:ascii="Arial" w:hAnsi="Arial"/>
                      <w:i/>
                      <w:sz w:val="16"/>
                      <w:szCs w:val="16"/>
                    </w:rPr>
                    <w:t xml:space="preserve"> en leerjaar </w:t>
                  </w:r>
                  <w:r w:rsidRPr="0004000D">
                    <w:rPr>
                      <w:rFonts w:ascii="Arial" w:hAnsi="Arial"/>
                      <w:i/>
                      <w:sz w:val="16"/>
                      <w:szCs w:val="16"/>
                    </w:rPr>
                    <w:t>aan)</w:t>
                  </w:r>
                </w:p>
                <w:p w14:paraId="798B6321" w14:textId="77777777" w:rsidR="00BE2331" w:rsidRPr="004F3867" w:rsidRDefault="00BE2331" w:rsidP="00742603">
                  <w:pPr>
                    <w:pStyle w:val="Kop2"/>
                    <w:tabs>
                      <w:tab w:val="left" w:pos="3006"/>
                    </w:tabs>
                    <w:rPr>
                      <w:b w:val="0"/>
                      <w:color w:val="auto"/>
                    </w:rPr>
                  </w:pPr>
                </w:p>
              </w:tc>
              <w:tc>
                <w:tcPr>
                  <w:tcW w:w="4617" w:type="dxa"/>
                  <w:vAlign w:val="center"/>
                </w:tcPr>
                <w:p w14:paraId="7366D7CE" w14:textId="77777777" w:rsidR="00BE2331" w:rsidRPr="00742603" w:rsidRDefault="00BE2331" w:rsidP="00742603">
                  <w:pPr>
                    <w:pStyle w:val="Kop2"/>
                    <w:tabs>
                      <w:tab w:val="left" w:pos="2784"/>
                    </w:tabs>
                    <w:rPr>
                      <w:b w:val="0"/>
                      <w:color w:val="auto"/>
                    </w:rPr>
                  </w:pPr>
                </w:p>
              </w:tc>
            </w:tr>
            <w:tr w:rsidR="00107CD9" w14:paraId="059AF358" w14:textId="77777777" w:rsidTr="0077571F">
              <w:trPr>
                <w:trHeight w:hRule="exact" w:val="447"/>
              </w:trPr>
              <w:tc>
                <w:tcPr>
                  <w:tcW w:w="4616" w:type="dxa"/>
                  <w:vAlign w:val="center"/>
                </w:tcPr>
                <w:p w14:paraId="6C8CBAA8" w14:textId="1E43BC18" w:rsidR="00107CD9" w:rsidRPr="001D34C0" w:rsidRDefault="001D34C0" w:rsidP="00742603">
                  <w:pPr>
                    <w:pStyle w:val="Kop2"/>
                    <w:tabs>
                      <w:tab w:val="left" w:pos="3006"/>
                    </w:tabs>
                    <w:rPr>
                      <w:b w:val="0"/>
                      <w:color w:val="auto"/>
                      <w:sz w:val="20"/>
                      <w:szCs w:val="20"/>
                    </w:rPr>
                  </w:pPr>
                  <w:r w:rsidRPr="004F3867">
                    <w:rPr>
                      <w:b w:val="0"/>
                      <w:color w:val="auto"/>
                    </w:rPr>
                    <w:t>O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 xml:space="preserve"> GYMNASIUM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ab/>
                    <w:t>leerjaar 2 / 3</w:t>
                  </w:r>
                </w:p>
              </w:tc>
              <w:tc>
                <w:tcPr>
                  <w:tcW w:w="4617" w:type="dxa"/>
                  <w:vAlign w:val="center"/>
                </w:tcPr>
                <w:p w14:paraId="6DE1AC46" w14:textId="77777777" w:rsidR="00107CD9" w:rsidRPr="001D34C0" w:rsidRDefault="001D34C0" w:rsidP="00742603">
                  <w:pPr>
                    <w:pStyle w:val="Kop2"/>
                    <w:tabs>
                      <w:tab w:val="left" w:pos="2784"/>
                    </w:tabs>
                    <w:rPr>
                      <w:b w:val="0"/>
                      <w:color w:val="auto"/>
                      <w:sz w:val="20"/>
                      <w:szCs w:val="20"/>
                    </w:rPr>
                  </w:pPr>
                  <w:r w:rsidRPr="00742603">
                    <w:rPr>
                      <w:b w:val="0"/>
                      <w:color w:val="auto"/>
                    </w:rPr>
                    <w:t>O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 xml:space="preserve"> GYMNASIUM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ab/>
                    <w:t>leerjaar 4 / 5 / 6</w:t>
                  </w:r>
                </w:p>
              </w:tc>
            </w:tr>
            <w:tr w:rsidR="001D34C0" w14:paraId="36FCC4A0" w14:textId="77777777" w:rsidTr="0077571F">
              <w:trPr>
                <w:trHeight w:hRule="exact" w:val="430"/>
              </w:trPr>
              <w:tc>
                <w:tcPr>
                  <w:tcW w:w="4616" w:type="dxa"/>
                  <w:vAlign w:val="center"/>
                </w:tcPr>
                <w:p w14:paraId="24761877" w14:textId="6A1BB906" w:rsidR="001D34C0" w:rsidRPr="001D34C0" w:rsidRDefault="001D34C0" w:rsidP="00742603">
                  <w:pPr>
                    <w:pStyle w:val="Kop2"/>
                    <w:tabs>
                      <w:tab w:val="left" w:pos="3006"/>
                    </w:tabs>
                    <w:rPr>
                      <w:b w:val="0"/>
                      <w:color w:val="auto"/>
                      <w:sz w:val="20"/>
                      <w:szCs w:val="20"/>
                    </w:rPr>
                  </w:pPr>
                  <w:r w:rsidRPr="004F3867">
                    <w:rPr>
                      <w:b w:val="0"/>
                      <w:color w:val="auto"/>
                    </w:rPr>
                    <w:t>O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 xml:space="preserve"> ATHENEUM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ab/>
                    <w:t>leerjaar 2 / 3</w:t>
                  </w:r>
                </w:p>
              </w:tc>
              <w:tc>
                <w:tcPr>
                  <w:tcW w:w="4617" w:type="dxa"/>
                  <w:vAlign w:val="center"/>
                </w:tcPr>
                <w:p w14:paraId="6195481F" w14:textId="77777777" w:rsidR="001D34C0" w:rsidRPr="001D34C0" w:rsidRDefault="001D34C0" w:rsidP="00742603">
                  <w:pPr>
                    <w:pStyle w:val="Kop2"/>
                    <w:tabs>
                      <w:tab w:val="left" w:pos="2784"/>
                    </w:tabs>
                    <w:rPr>
                      <w:b w:val="0"/>
                      <w:color w:val="auto"/>
                      <w:sz w:val="20"/>
                      <w:szCs w:val="20"/>
                    </w:rPr>
                  </w:pPr>
                  <w:r w:rsidRPr="00742603">
                    <w:rPr>
                      <w:b w:val="0"/>
                      <w:color w:val="auto"/>
                    </w:rPr>
                    <w:t>O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 xml:space="preserve"> ATHENEUM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ab/>
                    <w:t>leerjaar 4 / 5 / 6</w:t>
                  </w:r>
                </w:p>
              </w:tc>
            </w:tr>
            <w:tr w:rsidR="001D34C0" w14:paraId="518A3EFF" w14:textId="77777777" w:rsidTr="0077571F">
              <w:trPr>
                <w:trHeight w:hRule="exact" w:val="422"/>
              </w:trPr>
              <w:tc>
                <w:tcPr>
                  <w:tcW w:w="4616" w:type="dxa"/>
                  <w:vAlign w:val="center"/>
                </w:tcPr>
                <w:p w14:paraId="1A0FEF2A" w14:textId="5B25C32F" w:rsidR="001D34C0" w:rsidRPr="001D34C0" w:rsidRDefault="001D34C0" w:rsidP="00742603">
                  <w:pPr>
                    <w:pStyle w:val="Kop2"/>
                    <w:tabs>
                      <w:tab w:val="left" w:pos="3006"/>
                    </w:tabs>
                    <w:rPr>
                      <w:b w:val="0"/>
                      <w:color w:val="auto"/>
                      <w:sz w:val="20"/>
                      <w:szCs w:val="20"/>
                    </w:rPr>
                  </w:pPr>
                  <w:r w:rsidRPr="004F3867">
                    <w:rPr>
                      <w:b w:val="0"/>
                      <w:color w:val="auto"/>
                    </w:rPr>
                    <w:t>O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 xml:space="preserve"> TWEETALIG GYMNASIUM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ab/>
                    <w:t>leerjaar 2 / 3</w:t>
                  </w:r>
                </w:p>
              </w:tc>
              <w:tc>
                <w:tcPr>
                  <w:tcW w:w="4617" w:type="dxa"/>
                  <w:vAlign w:val="center"/>
                </w:tcPr>
                <w:p w14:paraId="7056EB35" w14:textId="77777777" w:rsidR="001D34C0" w:rsidRPr="001D34C0" w:rsidRDefault="001D34C0" w:rsidP="00742603">
                  <w:pPr>
                    <w:pStyle w:val="Kop2"/>
                    <w:tabs>
                      <w:tab w:val="left" w:pos="2784"/>
                    </w:tabs>
                    <w:rPr>
                      <w:b w:val="0"/>
                      <w:color w:val="auto"/>
                      <w:sz w:val="20"/>
                      <w:szCs w:val="20"/>
                    </w:rPr>
                  </w:pPr>
                  <w:r w:rsidRPr="00742603">
                    <w:rPr>
                      <w:b w:val="0"/>
                      <w:color w:val="auto"/>
                    </w:rPr>
                    <w:t>O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 xml:space="preserve"> TWEETALIG GYMNASIUM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ab/>
                    <w:t>leerjaar 4 / 5 / 6</w:t>
                  </w:r>
                </w:p>
              </w:tc>
            </w:tr>
            <w:tr w:rsidR="001D34C0" w14:paraId="25430A6D" w14:textId="77777777" w:rsidTr="0077571F">
              <w:trPr>
                <w:trHeight w:hRule="exact" w:val="427"/>
              </w:trPr>
              <w:tc>
                <w:tcPr>
                  <w:tcW w:w="4616" w:type="dxa"/>
                  <w:vAlign w:val="center"/>
                </w:tcPr>
                <w:p w14:paraId="3F9FA875" w14:textId="1941B6FC" w:rsidR="001D34C0" w:rsidRPr="001D34C0" w:rsidRDefault="001D34C0" w:rsidP="00742603">
                  <w:pPr>
                    <w:pStyle w:val="Kop2"/>
                    <w:tabs>
                      <w:tab w:val="left" w:pos="3006"/>
                    </w:tabs>
                    <w:rPr>
                      <w:b w:val="0"/>
                      <w:color w:val="auto"/>
                      <w:sz w:val="20"/>
                      <w:szCs w:val="20"/>
                    </w:rPr>
                  </w:pPr>
                  <w:r w:rsidRPr="004F3867">
                    <w:rPr>
                      <w:b w:val="0"/>
                      <w:color w:val="auto"/>
                    </w:rPr>
                    <w:t>O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 xml:space="preserve"> TWEETALIG ATHENEUM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ab/>
                    <w:t>leerjaar 2 / 3</w:t>
                  </w:r>
                </w:p>
              </w:tc>
              <w:tc>
                <w:tcPr>
                  <w:tcW w:w="4617" w:type="dxa"/>
                  <w:vAlign w:val="center"/>
                </w:tcPr>
                <w:p w14:paraId="6B0E78F4" w14:textId="77777777" w:rsidR="001D34C0" w:rsidRPr="001D34C0" w:rsidRDefault="001D34C0" w:rsidP="00742603">
                  <w:pPr>
                    <w:pStyle w:val="Kop2"/>
                    <w:tabs>
                      <w:tab w:val="left" w:pos="2784"/>
                    </w:tabs>
                    <w:rPr>
                      <w:b w:val="0"/>
                      <w:color w:val="auto"/>
                      <w:sz w:val="20"/>
                      <w:szCs w:val="20"/>
                    </w:rPr>
                  </w:pPr>
                  <w:r w:rsidRPr="00742603">
                    <w:rPr>
                      <w:b w:val="0"/>
                      <w:color w:val="auto"/>
                    </w:rPr>
                    <w:t>O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 xml:space="preserve"> TWEETALIG ATHENEUM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ab/>
                    <w:t>leerjaar 4 / 5 / 6</w:t>
                  </w:r>
                </w:p>
              </w:tc>
            </w:tr>
            <w:tr w:rsidR="00107CD9" w14:paraId="05ACFF64" w14:textId="77777777" w:rsidTr="0077571F">
              <w:trPr>
                <w:trHeight w:hRule="exact" w:val="406"/>
              </w:trPr>
              <w:tc>
                <w:tcPr>
                  <w:tcW w:w="4616" w:type="dxa"/>
                  <w:vAlign w:val="center"/>
                </w:tcPr>
                <w:p w14:paraId="17F3ACB9" w14:textId="63EF4E3F" w:rsidR="00107CD9" w:rsidRPr="001D34C0" w:rsidRDefault="001D34C0" w:rsidP="00742603">
                  <w:pPr>
                    <w:pStyle w:val="Kop2"/>
                    <w:tabs>
                      <w:tab w:val="left" w:pos="3006"/>
                    </w:tabs>
                    <w:rPr>
                      <w:b w:val="0"/>
                      <w:color w:val="auto"/>
                      <w:sz w:val="20"/>
                      <w:szCs w:val="20"/>
                    </w:rPr>
                  </w:pPr>
                  <w:r w:rsidRPr="00742603">
                    <w:rPr>
                      <w:b w:val="0"/>
                      <w:color w:val="auto"/>
                    </w:rPr>
                    <w:t>O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 xml:space="preserve"> HAVO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ab/>
                    <w:t>leerjaar 2 / 3</w:t>
                  </w:r>
                </w:p>
              </w:tc>
              <w:tc>
                <w:tcPr>
                  <w:tcW w:w="4617" w:type="dxa"/>
                  <w:vAlign w:val="center"/>
                </w:tcPr>
                <w:p w14:paraId="7A3606BA" w14:textId="77777777" w:rsidR="00107CD9" w:rsidRPr="001D34C0" w:rsidRDefault="001D34C0" w:rsidP="00742603">
                  <w:pPr>
                    <w:pStyle w:val="Kop2"/>
                    <w:tabs>
                      <w:tab w:val="left" w:pos="2784"/>
                    </w:tabs>
                    <w:rPr>
                      <w:b w:val="0"/>
                      <w:color w:val="auto"/>
                      <w:sz w:val="20"/>
                      <w:szCs w:val="20"/>
                    </w:rPr>
                  </w:pPr>
                  <w:r w:rsidRPr="00742603">
                    <w:rPr>
                      <w:b w:val="0"/>
                      <w:color w:val="auto"/>
                    </w:rPr>
                    <w:t>O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 xml:space="preserve"> HAVO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ab/>
                    <w:t>leerjaar 4 / 5</w:t>
                  </w:r>
                </w:p>
              </w:tc>
            </w:tr>
            <w:tr w:rsidR="00107CD9" w14:paraId="3C8D736D" w14:textId="77777777" w:rsidTr="0077571F">
              <w:trPr>
                <w:trHeight w:hRule="exact" w:val="426"/>
              </w:trPr>
              <w:tc>
                <w:tcPr>
                  <w:tcW w:w="4616" w:type="dxa"/>
                  <w:vAlign w:val="center"/>
                </w:tcPr>
                <w:p w14:paraId="58CE4F81" w14:textId="77777777" w:rsidR="00107CD9" w:rsidRPr="001D34C0" w:rsidRDefault="001D34C0" w:rsidP="00742603">
                  <w:pPr>
                    <w:pStyle w:val="Kop2"/>
                    <w:tabs>
                      <w:tab w:val="left" w:pos="3006"/>
                    </w:tabs>
                    <w:rPr>
                      <w:b w:val="0"/>
                      <w:color w:val="auto"/>
                      <w:sz w:val="20"/>
                      <w:szCs w:val="20"/>
                    </w:rPr>
                  </w:pPr>
                  <w:r w:rsidRPr="00742603">
                    <w:rPr>
                      <w:b w:val="0"/>
                      <w:color w:val="auto"/>
                    </w:rPr>
                    <w:t>O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 xml:space="preserve"> TWEETALIG HAVO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ab/>
                    <w:t>leerjaar 2 / 3</w:t>
                  </w:r>
                </w:p>
              </w:tc>
              <w:tc>
                <w:tcPr>
                  <w:tcW w:w="4617" w:type="dxa"/>
                  <w:vAlign w:val="center"/>
                </w:tcPr>
                <w:p w14:paraId="7DCD0032" w14:textId="77777777" w:rsidR="00107CD9" w:rsidRPr="001D34C0" w:rsidRDefault="001D34C0" w:rsidP="00742603">
                  <w:pPr>
                    <w:pStyle w:val="Kop2"/>
                    <w:tabs>
                      <w:tab w:val="left" w:pos="2784"/>
                    </w:tabs>
                    <w:rPr>
                      <w:b w:val="0"/>
                      <w:color w:val="auto"/>
                      <w:sz w:val="20"/>
                      <w:szCs w:val="20"/>
                    </w:rPr>
                  </w:pPr>
                  <w:r w:rsidRPr="00742603">
                    <w:rPr>
                      <w:b w:val="0"/>
                      <w:color w:val="auto"/>
                    </w:rPr>
                    <w:t>O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 xml:space="preserve"> TWEETALIG HAVO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ab/>
                    <w:t>leerjaar 4 / 5</w:t>
                  </w:r>
                </w:p>
              </w:tc>
            </w:tr>
            <w:tr w:rsidR="00107CD9" w14:paraId="2BE4CFB9" w14:textId="77777777" w:rsidTr="0077571F">
              <w:trPr>
                <w:trHeight w:hRule="exact" w:val="432"/>
              </w:trPr>
              <w:tc>
                <w:tcPr>
                  <w:tcW w:w="4616" w:type="dxa"/>
                  <w:vAlign w:val="center"/>
                </w:tcPr>
                <w:p w14:paraId="199200C8" w14:textId="77777777" w:rsidR="00107CD9" w:rsidRPr="001D34C0" w:rsidRDefault="001D34C0" w:rsidP="00742603">
                  <w:pPr>
                    <w:pStyle w:val="Kop2"/>
                    <w:tabs>
                      <w:tab w:val="left" w:pos="3006"/>
                    </w:tabs>
                    <w:rPr>
                      <w:b w:val="0"/>
                      <w:color w:val="auto"/>
                      <w:sz w:val="20"/>
                      <w:szCs w:val="20"/>
                    </w:rPr>
                  </w:pPr>
                  <w:r w:rsidRPr="00742603">
                    <w:rPr>
                      <w:b w:val="0"/>
                      <w:color w:val="auto"/>
                    </w:rPr>
                    <w:t>O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 xml:space="preserve"> MAVO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ab/>
                    <w:t>leerjaar 2</w:t>
                  </w:r>
                </w:p>
              </w:tc>
              <w:tc>
                <w:tcPr>
                  <w:tcW w:w="4617" w:type="dxa"/>
                  <w:vAlign w:val="center"/>
                </w:tcPr>
                <w:p w14:paraId="1134A684" w14:textId="77777777" w:rsidR="00107CD9" w:rsidRPr="001D34C0" w:rsidRDefault="001D34C0" w:rsidP="00742603">
                  <w:pPr>
                    <w:pStyle w:val="Kop2"/>
                    <w:tabs>
                      <w:tab w:val="left" w:pos="2784"/>
                    </w:tabs>
                    <w:rPr>
                      <w:b w:val="0"/>
                      <w:color w:val="auto"/>
                      <w:sz w:val="20"/>
                      <w:szCs w:val="20"/>
                    </w:rPr>
                  </w:pPr>
                  <w:r w:rsidRPr="00742603">
                    <w:rPr>
                      <w:b w:val="0"/>
                      <w:color w:val="auto"/>
                    </w:rPr>
                    <w:t>O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 xml:space="preserve"> MAVO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ab/>
                    <w:t>leerjaar 3 / 4</w:t>
                  </w:r>
                </w:p>
              </w:tc>
            </w:tr>
            <w:tr w:rsidR="00107CD9" w14:paraId="31B76BC8" w14:textId="77777777" w:rsidTr="0077571F">
              <w:trPr>
                <w:trHeight w:hRule="exact" w:val="424"/>
              </w:trPr>
              <w:tc>
                <w:tcPr>
                  <w:tcW w:w="4616" w:type="dxa"/>
                  <w:vAlign w:val="center"/>
                </w:tcPr>
                <w:p w14:paraId="0401C7C6" w14:textId="77777777" w:rsidR="00107CD9" w:rsidRPr="001D34C0" w:rsidRDefault="001D34C0" w:rsidP="00742603">
                  <w:pPr>
                    <w:pStyle w:val="Kop2"/>
                    <w:tabs>
                      <w:tab w:val="left" w:pos="3006"/>
                    </w:tabs>
                    <w:rPr>
                      <w:b w:val="0"/>
                      <w:color w:val="auto"/>
                      <w:sz w:val="20"/>
                      <w:szCs w:val="20"/>
                    </w:rPr>
                  </w:pPr>
                  <w:r w:rsidRPr="00742603">
                    <w:rPr>
                      <w:b w:val="0"/>
                      <w:color w:val="auto"/>
                    </w:rPr>
                    <w:t>O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 xml:space="preserve"> TWEETALIG MAVO 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ab/>
                    <w:t>leerjaar 2</w:t>
                  </w:r>
                </w:p>
              </w:tc>
              <w:tc>
                <w:tcPr>
                  <w:tcW w:w="4617" w:type="dxa"/>
                  <w:vAlign w:val="center"/>
                </w:tcPr>
                <w:p w14:paraId="5359A90E" w14:textId="77777777" w:rsidR="00BE2331" w:rsidRPr="00BE2331" w:rsidRDefault="001D34C0" w:rsidP="00BE2331">
                  <w:pPr>
                    <w:pStyle w:val="Kop2"/>
                    <w:tabs>
                      <w:tab w:val="left" w:pos="2784"/>
                    </w:tabs>
                  </w:pPr>
                  <w:r w:rsidRPr="00742603">
                    <w:rPr>
                      <w:b w:val="0"/>
                      <w:color w:val="auto"/>
                    </w:rPr>
                    <w:t>O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 xml:space="preserve"> TWEETALIG MAVO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ab/>
                    <w:t>leerjaar 3 / 4</w:t>
                  </w:r>
                </w:p>
              </w:tc>
            </w:tr>
            <w:tr w:rsidR="00BE2331" w14:paraId="09C920F7" w14:textId="77777777" w:rsidTr="0077571F">
              <w:trPr>
                <w:trHeight w:hRule="exact" w:val="424"/>
              </w:trPr>
              <w:tc>
                <w:tcPr>
                  <w:tcW w:w="4616" w:type="dxa"/>
                  <w:vAlign w:val="center"/>
                </w:tcPr>
                <w:p w14:paraId="64AEAE7F" w14:textId="77777777" w:rsidR="00BE2331" w:rsidRPr="00742603" w:rsidRDefault="00BE2331" w:rsidP="00742603">
                  <w:pPr>
                    <w:pStyle w:val="Kop2"/>
                    <w:tabs>
                      <w:tab w:val="left" w:pos="3006"/>
                    </w:tabs>
                    <w:rPr>
                      <w:b w:val="0"/>
                      <w:color w:val="auto"/>
                    </w:rPr>
                  </w:pPr>
                </w:p>
              </w:tc>
              <w:tc>
                <w:tcPr>
                  <w:tcW w:w="4617" w:type="dxa"/>
                  <w:vAlign w:val="center"/>
                </w:tcPr>
                <w:p w14:paraId="1C692BFC" w14:textId="77777777" w:rsidR="00BE2331" w:rsidRPr="00BE2331" w:rsidRDefault="00BE2331" w:rsidP="00BE2331">
                  <w:pPr>
                    <w:pStyle w:val="Kop2"/>
                    <w:tabs>
                      <w:tab w:val="left" w:pos="2784"/>
                    </w:tabs>
                    <w:jc w:val="right"/>
                    <w:rPr>
                      <w:b w:val="0"/>
                      <w:i/>
                      <w:color w:val="auto"/>
                      <w:sz w:val="16"/>
                      <w:szCs w:val="16"/>
                    </w:rPr>
                  </w:pPr>
                  <w:r w:rsidRPr="00BE2331">
                    <w:rPr>
                      <w:b w:val="0"/>
                      <w:i/>
                      <w:color w:val="auto"/>
                      <w:sz w:val="16"/>
                      <w:szCs w:val="16"/>
                    </w:rPr>
                    <w:t>Graag bijgaand keuzeformulier invullen</w:t>
                  </w:r>
                </w:p>
              </w:tc>
            </w:tr>
          </w:tbl>
          <w:p w14:paraId="040262F9" w14:textId="77777777" w:rsidR="00F05A71" w:rsidRDefault="00F05A71" w:rsidP="00F05A71"/>
          <w:p w14:paraId="6A9BA99F" w14:textId="77777777" w:rsidR="0077571F" w:rsidRPr="00F05A71" w:rsidRDefault="0077571F" w:rsidP="00F05A71"/>
          <w:tbl>
            <w:tblPr>
              <w:tblStyle w:val="Tabel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233"/>
            </w:tblGrid>
            <w:tr w:rsidR="00480362" w:rsidRPr="00480362" w14:paraId="20D68779" w14:textId="77777777" w:rsidTr="00235E5B">
              <w:trPr>
                <w:trHeight w:val="848"/>
              </w:trPr>
              <w:tc>
                <w:tcPr>
                  <w:tcW w:w="9233" w:type="dxa"/>
                  <w:vAlign w:val="center"/>
                </w:tcPr>
                <w:p w14:paraId="70C71752" w14:textId="6CC97CF8" w:rsidR="00480362" w:rsidRPr="00480362" w:rsidRDefault="00E01105" w:rsidP="00480362">
                  <w:pPr>
                    <w:pStyle w:val="Kop2"/>
                    <w:rPr>
                      <w:b w:val="0"/>
                      <w:color w:val="auto"/>
                      <w:sz w:val="20"/>
                      <w:szCs w:val="20"/>
                    </w:rPr>
                  </w:pPr>
                  <w:r w:rsidRPr="00480362">
                    <w:rPr>
                      <w:b w:val="0"/>
                      <w:color w:val="auto"/>
                      <w:sz w:val="20"/>
                      <w:szCs w:val="20"/>
                    </w:rPr>
                    <w:t>De uiteindelijke plaatsing van de leerling is afhankelijk van het besluit van de opleidingsdirectie</w:t>
                  </w:r>
                  <w:r>
                    <w:rPr>
                      <w:b w:val="0"/>
                      <w:color w:val="auto"/>
                      <w:sz w:val="20"/>
                      <w:szCs w:val="20"/>
                    </w:rPr>
                    <w:t>. Dit besluit wordt genomen</w:t>
                  </w:r>
                  <w:r w:rsidRPr="00480362">
                    <w:rPr>
                      <w:b w:val="0"/>
                      <w:color w:val="auto"/>
                      <w:sz w:val="20"/>
                      <w:szCs w:val="20"/>
                    </w:rPr>
                    <w:t xml:space="preserve"> op basis van het advies van de toelatingscommissie van het Voortgezet Onderwijs </w:t>
                  </w:r>
                  <w:r w:rsidRPr="004D6CE2">
                    <w:rPr>
                      <w:b w:val="0"/>
                      <w:color w:val="auto"/>
                      <w:sz w:val="20"/>
                      <w:szCs w:val="20"/>
                    </w:rPr>
                    <w:t>én</w:t>
                  </w:r>
                  <w:r w:rsidRPr="00480362">
                    <w:rPr>
                      <w:b w:val="0"/>
                      <w:color w:val="auto"/>
                      <w:sz w:val="20"/>
                      <w:szCs w:val="20"/>
                    </w:rPr>
                    <w:t xml:space="preserve"> de organisatorische mogelijkheden tot plaatsing.</w:t>
                  </w:r>
                </w:p>
              </w:tc>
            </w:tr>
          </w:tbl>
          <w:p w14:paraId="6117E8F9" w14:textId="77777777" w:rsidR="00BD3789" w:rsidRDefault="00BD3789" w:rsidP="00BD3789"/>
          <w:p w14:paraId="6D518540" w14:textId="77777777" w:rsidR="00181053" w:rsidRDefault="002079A9" w:rsidP="002079A9">
            <w:pPr>
              <w:pStyle w:val="Kop2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1. </w:t>
            </w:r>
            <w:r w:rsidR="00BD3789" w:rsidRPr="00232861">
              <w:rPr>
                <w:color w:val="auto"/>
                <w:sz w:val="24"/>
                <w:szCs w:val="24"/>
              </w:rPr>
              <w:t>Gegevens van de LEERLING</w:t>
            </w:r>
          </w:p>
          <w:p w14:paraId="6B71DE8F" w14:textId="77777777" w:rsidR="00B93049" w:rsidRPr="00232861" w:rsidRDefault="00B93049" w:rsidP="00232861"/>
        </w:tc>
      </w:tr>
      <w:tr w:rsidR="00E01105" w14:paraId="5BFD6EC9" w14:textId="77777777" w:rsidTr="0017681D">
        <w:trPr>
          <w:trHeight w:hRule="exact" w:val="39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1FA55" w14:textId="4B80B177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Pr="00BD3789">
              <w:rPr>
                <w:sz w:val="20"/>
                <w:szCs w:val="20"/>
              </w:rPr>
              <w:t>chternaam leerling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D54DD" w14:textId="77777777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</w:p>
        </w:tc>
      </w:tr>
      <w:tr w:rsidR="00E01105" w14:paraId="2E69E422" w14:textId="77777777" w:rsidTr="0017681D">
        <w:trPr>
          <w:trHeight w:hRule="exact" w:val="39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00052" w14:textId="5F8018F9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>Voornamen voluit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90176" w14:textId="77777777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</w:p>
        </w:tc>
      </w:tr>
      <w:tr w:rsidR="00E01105" w14:paraId="04A08BE2" w14:textId="77777777" w:rsidTr="0017681D">
        <w:trPr>
          <w:trHeight w:hRule="exact" w:val="39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1C525" w14:textId="570425EF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>Roepnaam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4D948" w14:textId="77777777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</w:p>
        </w:tc>
      </w:tr>
      <w:tr w:rsidR="00E01105" w14:paraId="3922C3AE" w14:textId="77777777" w:rsidTr="0017681D">
        <w:trPr>
          <w:trHeight w:hRule="exact" w:val="39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2FFB9" w14:textId="31295FDD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>Geslacht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90C89" w14:textId="50536D67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O</w:t>
            </w:r>
            <w:r w:rsidRPr="00BD3789">
              <w:rPr>
                <w:sz w:val="20"/>
                <w:szCs w:val="20"/>
              </w:rPr>
              <w:t xml:space="preserve"> man  </w:t>
            </w:r>
            <w:r w:rsidRPr="00BD3789">
              <w:rPr>
                <w:sz w:val="20"/>
                <w:szCs w:val="20"/>
              </w:rPr>
              <w:tab/>
            </w:r>
            <w:r>
              <w:rPr>
                <w:sz w:val="28"/>
                <w:szCs w:val="28"/>
              </w:rPr>
              <w:t>O</w:t>
            </w:r>
            <w:r w:rsidRPr="00BD3789">
              <w:rPr>
                <w:sz w:val="20"/>
                <w:szCs w:val="20"/>
              </w:rPr>
              <w:t xml:space="preserve"> vrouw</w:t>
            </w:r>
            <w:r>
              <w:rPr>
                <w:sz w:val="20"/>
                <w:szCs w:val="20"/>
              </w:rPr>
              <w:tab/>
            </w:r>
            <w:r>
              <w:rPr>
                <w:sz w:val="28"/>
                <w:szCs w:val="28"/>
              </w:rPr>
              <w:t>O</w:t>
            </w:r>
            <w:r>
              <w:rPr>
                <w:sz w:val="20"/>
                <w:szCs w:val="20"/>
              </w:rPr>
              <w:t xml:space="preserve"> anders</w:t>
            </w:r>
          </w:p>
        </w:tc>
      </w:tr>
      <w:tr w:rsidR="00E01105" w14:paraId="2A2739DA" w14:textId="77777777" w:rsidTr="0017681D">
        <w:trPr>
          <w:trHeight w:hRule="exact" w:val="39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9B0DF" w14:textId="25FB6F52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>Geboortedatum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31981" w14:textId="77777777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63012" w14:textId="6DD98994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Geboorteplaats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F03F1" w14:textId="77777777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</w:p>
        </w:tc>
      </w:tr>
      <w:tr w:rsidR="00E01105" w14:paraId="4C5E24B0" w14:textId="77777777" w:rsidTr="0017681D">
        <w:trPr>
          <w:trHeight w:hRule="exact" w:val="39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31911" w14:textId="3EC73ACB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>Geboorteland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575D8" w14:textId="77777777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6C30D" w14:textId="09E2637D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>Datum in Nederland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58C8F" w14:textId="77777777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</w:p>
        </w:tc>
      </w:tr>
      <w:tr w:rsidR="00E01105" w14:paraId="34E291F7" w14:textId="77777777" w:rsidTr="0017681D">
        <w:trPr>
          <w:trHeight w:hRule="exact" w:val="39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24C80" w14:textId="65BB64FE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>Nationaliteit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DBF2A" w14:textId="77777777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B80FA" w14:textId="63DF4690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 xml:space="preserve">Burgerservicenummer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FE509" w14:textId="77777777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</w:p>
        </w:tc>
      </w:tr>
      <w:tr w:rsidR="00E01105" w14:paraId="3324D0D2" w14:textId="77777777" w:rsidTr="0017681D">
        <w:trPr>
          <w:trHeight w:hRule="exact" w:val="39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688C5" w14:textId="75719430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Straatnaam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9D7D0" w14:textId="77777777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93647" w14:textId="43CDBA06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>Nr.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43B53" w14:textId="77777777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</w:p>
        </w:tc>
      </w:tr>
      <w:tr w:rsidR="00E01105" w14:paraId="5E81B3EB" w14:textId="77777777" w:rsidTr="0017681D">
        <w:trPr>
          <w:trHeight w:hRule="exact" w:val="39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BD0E5" w14:textId="5F3FD1A8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>Postcode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9BB69" w14:textId="77777777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752EE" w14:textId="77078D1B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>Woonplaats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55F9B" w14:textId="77777777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</w:p>
        </w:tc>
      </w:tr>
      <w:tr w:rsidR="00E01105" w14:paraId="3B952D35" w14:textId="77777777" w:rsidTr="0017681D">
        <w:trPr>
          <w:trHeight w:hRule="exact" w:val="39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02CD1" w14:textId="31136C99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Telefoonnummer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41DBA" w14:textId="3A1512BC" w:rsidR="00E01105" w:rsidRPr="00232861" w:rsidRDefault="00E01105" w:rsidP="00E01105">
            <w:pPr>
              <w:pStyle w:val="Platteteks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</w:tc>
      </w:tr>
      <w:tr w:rsidR="00E01105" w14:paraId="1F27E645" w14:textId="77777777" w:rsidTr="0017681D">
        <w:trPr>
          <w:trHeight w:hRule="exact" w:val="39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40C6A" w14:textId="77777777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D2743" w14:textId="24EC34D2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Bovenstaand adres</w:t>
            </w:r>
            <w:r w:rsidRPr="000B480B">
              <w:rPr>
                <w:sz w:val="16"/>
                <w:szCs w:val="16"/>
              </w:rPr>
              <w:t xml:space="preserve"> wordt als postadres gebruikt</w:t>
            </w:r>
          </w:p>
        </w:tc>
      </w:tr>
      <w:tr w:rsidR="00E01105" w14:paraId="61B1A4F9" w14:textId="77777777" w:rsidTr="00E0614B">
        <w:trPr>
          <w:trHeight w:hRule="exact" w:val="1037"/>
        </w:trPr>
        <w:tc>
          <w:tcPr>
            <w:tcW w:w="9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B334A2" w14:textId="77777777" w:rsidR="00E01105" w:rsidRDefault="00E01105" w:rsidP="00E01105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 xml:space="preserve">Bovenstaand </w:t>
            </w:r>
            <w:r>
              <w:rPr>
                <w:sz w:val="20"/>
                <w:szCs w:val="20"/>
              </w:rPr>
              <w:t xml:space="preserve">is </w:t>
            </w:r>
            <w:r w:rsidRPr="00BD3789">
              <w:rPr>
                <w:sz w:val="20"/>
                <w:szCs w:val="20"/>
              </w:rPr>
              <w:t xml:space="preserve">de officiële achternaam </w:t>
            </w:r>
            <w:r>
              <w:rPr>
                <w:sz w:val="20"/>
                <w:szCs w:val="20"/>
              </w:rPr>
              <w:t>ingevuld</w:t>
            </w:r>
            <w:r w:rsidRPr="00BD3789">
              <w:rPr>
                <w:sz w:val="20"/>
                <w:szCs w:val="20"/>
              </w:rPr>
              <w:t>, zoals bij de burgerlijke stand bekend is. Als de leerling op school met een andere naam aangesproken wil worden, vermeld dan hier deze afwijkende naam:</w:t>
            </w:r>
          </w:p>
          <w:p w14:paraId="39F6E43F" w14:textId="77777777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 xml:space="preserve"> </w:t>
            </w:r>
          </w:p>
          <w:p w14:paraId="66A1A130" w14:textId="77777777" w:rsidR="00E01105" w:rsidRPr="00BD3789" w:rsidRDefault="00E01105" w:rsidP="00E01105">
            <w:pPr>
              <w:pStyle w:val="Plattetekst"/>
              <w:rPr>
                <w:sz w:val="20"/>
                <w:szCs w:val="20"/>
              </w:rPr>
            </w:pPr>
          </w:p>
        </w:tc>
      </w:tr>
    </w:tbl>
    <w:p w14:paraId="7712CBEE" w14:textId="77777777" w:rsidR="000B480B" w:rsidRDefault="000B480B">
      <w:r>
        <w:rPr>
          <w:b/>
          <w:bCs/>
          <w:iCs/>
        </w:rPr>
        <w:br w:type="page"/>
      </w:r>
    </w:p>
    <w:tbl>
      <w:tblPr>
        <w:tblStyle w:val="Tabelraster1"/>
        <w:tblW w:w="946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119"/>
        <w:gridCol w:w="1417"/>
        <w:gridCol w:w="2552"/>
      </w:tblGrid>
      <w:tr w:rsidR="00214F48" w14:paraId="5D16612A" w14:textId="77777777" w:rsidTr="007B1B97">
        <w:trPr>
          <w:tblHeader/>
        </w:trPr>
        <w:tc>
          <w:tcPr>
            <w:tcW w:w="9464" w:type="dxa"/>
            <w:gridSpan w:val="4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6E268572" w14:textId="77777777" w:rsidR="00214F48" w:rsidRPr="00232861" w:rsidRDefault="00214F48" w:rsidP="007B1B97">
            <w:pPr>
              <w:pStyle w:val="Kop2"/>
              <w:rPr>
                <w:color w:val="auto"/>
                <w:sz w:val="24"/>
                <w:szCs w:val="24"/>
              </w:rPr>
            </w:pPr>
            <w:r w:rsidRPr="000B480B">
              <w:rPr>
                <w:color w:val="auto"/>
              </w:rPr>
              <w:lastRenderedPageBreak/>
              <w:br w:type="page"/>
            </w:r>
            <w:r w:rsidRPr="008C47B8">
              <w:rPr>
                <w:color w:val="auto"/>
                <w:sz w:val="24"/>
              </w:rPr>
              <w:t>2</w:t>
            </w:r>
            <w:r>
              <w:rPr>
                <w:color w:val="auto"/>
              </w:rPr>
              <w:t xml:space="preserve">. </w:t>
            </w:r>
            <w:r w:rsidRPr="00232861">
              <w:rPr>
                <w:color w:val="auto"/>
                <w:sz w:val="24"/>
                <w:szCs w:val="24"/>
              </w:rPr>
              <w:t xml:space="preserve">Gegevens </w:t>
            </w:r>
            <w:r>
              <w:rPr>
                <w:color w:val="auto"/>
                <w:sz w:val="24"/>
                <w:szCs w:val="24"/>
              </w:rPr>
              <w:t>van</w:t>
            </w:r>
            <w:r w:rsidRPr="00232861">
              <w:rPr>
                <w:color w:val="auto"/>
                <w:sz w:val="24"/>
                <w:szCs w:val="24"/>
              </w:rPr>
              <w:t xml:space="preserve"> ouders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232861">
              <w:rPr>
                <w:color w:val="auto"/>
                <w:sz w:val="24"/>
                <w:szCs w:val="24"/>
              </w:rPr>
              <w:t>/</w:t>
            </w:r>
            <w:r>
              <w:rPr>
                <w:color w:val="auto"/>
                <w:sz w:val="24"/>
                <w:szCs w:val="24"/>
              </w:rPr>
              <w:t xml:space="preserve"> voogd / </w:t>
            </w:r>
            <w:r w:rsidRPr="00232861">
              <w:rPr>
                <w:color w:val="auto"/>
                <w:sz w:val="24"/>
                <w:szCs w:val="24"/>
              </w:rPr>
              <w:t>verzorgers en gezinssamenstelling</w:t>
            </w:r>
          </w:p>
          <w:p w14:paraId="56DA5DEC" w14:textId="77777777" w:rsidR="00214F48" w:rsidRPr="00CC3868" w:rsidRDefault="00214F48" w:rsidP="007B1B97"/>
          <w:p w14:paraId="12521C26" w14:textId="77777777" w:rsidR="00214F48" w:rsidRDefault="00214F48" w:rsidP="007B1B9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0EA97B" w14:textId="77777777" w:rsidR="00214F48" w:rsidRDefault="00214F48" w:rsidP="007B1B97">
            <w:pPr>
              <w:rPr>
                <w:rFonts w:ascii="Arial" w:hAnsi="Arial" w:cs="Arial"/>
                <w:sz w:val="20"/>
                <w:szCs w:val="20"/>
              </w:rPr>
            </w:pPr>
            <w:r w:rsidRPr="00CC3868">
              <w:rPr>
                <w:rFonts w:ascii="Arial" w:hAnsi="Arial" w:cs="Arial"/>
                <w:sz w:val="20"/>
                <w:szCs w:val="20"/>
              </w:rPr>
              <w:t>Ouder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3868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voogd / </w:t>
            </w:r>
            <w:r w:rsidRPr="00CC3868">
              <w:rPr>
                <w:rFonts w:ascii="Arial" w:hAnsi="Arial" w:cs="Arial"/>
                <w:sz w:val="20"/>
                <w:szCs w:val="20"/>
              </w:rPr>
              <w:t>verzorger 1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CC3868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1488BF0F" w14:textId="77777777" w:rsidR="00214F48" w:rsidRPr="00CC3868" w:rsidRDefault="00214F48" w:rsidP="007B1B9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4F48" w:rsidRPr="00232861" w14:paraId="77CC0FA4" w14:textId="77777777" w:rsidTr="007B1B97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E9A635F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Achternaam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3E3088E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</w:p>
        </w:tc>
      </w:tr>
      <w:tr w:rsidR="00214F48" w:rsidRPr="00232861" w14:paraId="071E736F" w14:textId="77777777" w:rsidTr="007B1B97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A810188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Voorletters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224C174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</w:p>
        </w:tc>
      </w:tr>
      <w:tr w:rsidR="00214F48" w:rsidRPr="00232861" w14:paraId="5664A814" w14:textId="77777777" w:rsidTr="007B1B97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63F1934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 xml:space="preserve">Relatie tot </w:t>
            </w:r>
            <w:r>
              <w:rPr>
                <w:sz w:val="20"/>
                <w:szCs w:val="20"/>
              </w:rPr>
              <w:t>de leerling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DB6BC5B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</w:p>
        </w:tc>
      </w:tr>
      <w:tr w:rsidR="00214F48" w:rsidRPr="00232861" w14:paraId="7C199F5A" w14:textId="77777777" w:rsidTr="007B1B97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E90E9DE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Adres gelijk aan leerling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868EB59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232861">
              <w:rPr>
                <w:sz w:val="20"/>
                <w:szCs w:val="20"/>
              </w:rPr>
              <w:t xml:space="preserve">JA / NEE* </w:t>
            </w:r>
            <w:r>
              <w:rPr>
                <w:sz w:val="20"/>
                <w:szCs w:val="20"/>
              </w:rPr>
              <w:tab/>
            </w:r>
            <w:r w:rsidRPr="00232861">
              <w:rPr>
                <w:sz w:val="20"/>
                <w:szCs w:val="20"/>
              </w:rPr>
              <w:t xml:space="preserve">indien NEE graag </w:t>
            </w:r>
            <w:r>
              <w:rPr>
                <w:sz w:val="20"/>
                <w:szCs w:val="20"/>
              </w:rPr>
              <w:t xml:space="preserve">de </w:t>
            </w:r>
            <w:r w:rsidRPr="00232861">
              <w:rPr>
                <w:sz w:val="20"/>
                <w:szCs w:val="20"/>
              </w:rPr>
              <w:t>andere adresgegevens invullen</w:t>
            </w:r>
          </w:p>
        </w:tc>
      </w:tr>
      <w:tr w:rsidR="00214F48" w:rsidRPr="00232861" w14:paraId="0D394ED4" w14:textId="77777777" w:rsidTr="007B1B97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E0340B8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Straatnaam</w:t>
            </w:r>
          </w:p>
        </w:tc>
        <w:tc>
          <w:tcPr>
            <w:tcW w:w="31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DD6CAF4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434D314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Nr.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99250F9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</w:p>
        </w:tc>
      </w:tr>
      <w:tr w:rsidR="00214F48" w:rsidRPr="00232861" w14:paraId="0B48198C" w14:textId="77777777" w:rsidTr="007B1B97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A91E3D8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Postcode</w:t>
            </w:r>
          </w:p>
        </w:tc>
        <w:tc>
          <w:tcPr>
            <w:tcW w:w="31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DEC496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22896A4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Woonplaats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A27FE01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</w:p>
        </w:tc>
      </w:tr>
      <w:tr w:rsidR="00214F48" w:rsidRPr="00232861" w14:paraId="24A081C5" w14:textId="77777777" w:rsidTr="007B1B97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808D7A3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Telefoonnummer</w:t>
            </w:r>
            <w:r>
              <w:rPr>
                <w:sz w:val="20"/>
                <w:szCs w:val="20"/>
              </w:rPr>
              <w:t xml:space="preserve"> vast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64588DE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</w:p>
        </w:tc>
      </w:tr>
      <w:tr w:rsidR="00214F48" w:rsidRPr="00232861" w14:paraId="5BA0C744" w14:textId="77777777" w:rsidTr="007B1B97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C9F233B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Telefoonnummer werk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0175EE8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</w:p>
        </w:tc>
      </w:tr>
      <w:tr w:rsidR="00214F48" w:rsidRPr="00232861" w14:paraId="5D9B70B8" w14:textId="77777777" w:rsidTr="007B1B97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096581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 xml:space="preserve">Mobiel nummer 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D87CB9E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</w:p>
        </w:tc>
      </w:tr>
      <w:tr w:rsidR="00214F48" w:rsidRPr="00232861" w14:paraId="63EEB98A" w14:textId="77777777" w:rsidTr="007B1B97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F403AA8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 xml:space="preserve">E-mailadres 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E170384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</w:p>
        </w:tc>
      </w:tr>
    </w:tbl>
    <w:p w14:paraId="5850D420" w14:textId="77777777" w:rsidR="00214F48" w:rsidRPr="00B93049" w:rsidRDefault="00214F48" w:rsidP="00214F48">
      <w:pPr>
        <w:pStyle w:val="Plattetekst"/>
        <w:jc w:val="right"/>
        <w:rPr>
          <w:sz w:val="14"/>
          <w:szCs w:val="14"/>
        </w:rPr>
      </w:pPr>
      <w:r>
        <w:t>*</w:t>
      </w:r>
      <w:r w:rsidRPr="00B93049">
        <w:rPr>
          <w:sz w:val="14"/>
          <w:szCs w:val="14"/>
        </w:rPr>
        <w:t xml:space="preserve"> doorhalen wat niet van toepassing is</w:t>
      </w:r>
    </w:p>
    <w:p w14:paraId="2FE6A62B" w14:textId="77777777" w:rsidR="00214F48" w:rsidRDefault="00214F48" w:rsidP="00214F48">
      <w:pPr>
        <w:pStyle w:val="Plattetekst"/>
        <w:rPr>
          <w:sz w:val="20"/>
          <w:szCs w:val="20"/>
        </w:rPr>
      </w:pPr>
    </w:p>
    <w:p w14:paraId="3E819198" w14:textId="77777777" w:rsidR="00214F48" w:rsidRDefault="00214F48" w:rsidP="00214F48">
      <w:pPr>
        <w:pStyle w:val="Plattetekst"/>
        <w:rPr>
          <w:sz w:val="20"/>
          <w:szCs w:val="20"/>
        </w:rPr>
      </w:pPr>
    </w:p>
    <w:p w14:paraId="0BBB431F" w14:textId="77777777" w:rsidR="00214F48" w:rsidRPr="00232861" w:rsidRDefault="00214F48" w:rsidP="00214F48">
      <w:pPr>
        <w:pStyle w:val="Plattetekst"/>
        <w:rPr>
          <w:sz w:val="20"/>
          <w:szCs w:val="20"/>
        </w:rPr>
      </w:pPr>
    </w:p>
    <w:p w14:paraId="2A0ABA01" w14:textId="77777777" w:rsidR="00214F48" w:rsidRDefault="00214F48" w:rsidP="00214F48">
      <w:pPr>
        <w:pStyle w:val="Plattetekst"/>
        <w:rPr>
          <w:sz w:val="20"/>
          <w:szCs w:val="20"/>
        </w:rPr>
      </w:pPr>
      <w:r w:rsidRPr="00CC3868">
        <w:rPr>
          <w:sz w:val="20"/>
          <w:szCs w:val="20"/>
        </w:rPr>
        <w:t>Ouder</w:t>
      </w:r>
      <w:r>
        <w:rPr>
          <w:sz w:val="20"/>
          <w:szCs w:val="20"/>
        </w:rPr>
        <w:t xml:space="preserve"> </w:t>
      </w:r>
      <w:r w:rsidRPr="00CC3868">
        <w:rPr>
          <w:sz w:val="20"/>
          <w:szCs w:val="20"/>
        </w:rPr>
        <w:t>/</w:t>
      </w:r>
      <w:r>
        <w:rPr>
          <w:sz w:val="20"/>
          <w:szCs w:val="20"/>
        </w:rPr>
        <w:t xml:space="preserve"> voogd / </w:t>
      </w:r>
      <w:r w:rsidRPr="00CC3868">
        <w:rPr>
          <w:sz w:val="20"/>
          <w:szCs w:val="20"/>
        </w:rPr>
        <w:t xml:space="preserve">verzorger </w:t>
      </w:r>
      <w:r w:rsidRPr="00232861">
        <w:rPr>
          <w:sz w:val="20"/>
          <w:szCs w:val="20"/>
        </w:rPr>
        <w:t>2</w:t>
      </w:r>
      <w:r>
        <w:rPr>
          <w:sz w:val="20"/>
          <w:szCs w:val="20"/>
        </w:rPr>
        <w:t>*</w:t>
      </w:r>
      <w:r w:rsidRPr="00232861">
        <w:rPr>
          <w:sz w:val="20"/>
          <w:szCs w:val="20"/>
        </w:rPr>
        <w:t>:</w:t>
      </w:r>
    </w:p>
    <w:p w14:paraId="788E859C" w14:textId="77777777" w:rsidR="00214F48" w:rsidRPr="00232861" w:rsidRDefault="00214F48" w:rsidP="00214F48">
      <w:pPr>
        <w:pStyle w:val="Plattetekst"/>
        <w:rPr>
          <w:sz w:val="20"/>
          <w:szCs w:val="20"/>
        </w:rPr>
      </w:pPr>
    </w:p>
    <w:tbl>
      <w:tblPr>
        <w:tblStyle w:val="Tabelraster1"/>
        <w:tblW w:w="946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119"/>
        <w:gridCol w:w="1417"/>
        <w:gridCol w:w="2552"/>
      </w:tblGrid>
      <w:tr w:rsidR="00214F48" w:rsidRPr="00232861" w14:paraId="59FBD44B" w14:textId="77777777" w:rsidTr="007B1B97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EA8BC4B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Achternaam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A4C3E38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</w:p>
        </w:tc>
      </w:tr>
      <w:tr w:rsidR="00214F48" w:rsidRPr="00232861" w14:paraId="51BDF7E5" w14:textId="77777777" w:rsidTr="007B1B97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D0C1518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Voorletters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391F703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</w:p>
        </w:tc>
      </w:tr>
      <w:tr w:rsidR="00214F48" w:rsidRPr="00232861" w14:paraId="547447EE" w14:textId="77777777" w:rsidTr="007B1B97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FDBE2CE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 xml:space="preserve">Relatie tot </w:t>
            </w:r>
            <w:r>
              <w:rPr>
                <w:sz w:val="20"/>
                <w:szCs w:val="20"/>
              </w:rPr>
              <w:t>de leerling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198F824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</w:p>
        </w:tc>
      </w:tr>
      <w:tr w:rsidR="00214F48" w:rsidRPr="00232861" w14:paraId="746CDDA2" w14:textId="77777777" w:rsidTr="007B1B97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BF860E9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Adres gelijk aan leerling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2AA9041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232861">
              <w:rPr>
                <w:sz w:val="20"/>
                <w:szCs w:val="20"/>
              </w:rPr>
              <w:t xml:space="preserve">JA / NEE* </w:t>
            </w:r>
            <w:r>
              <w:rPr>
                <w:sz w:val="20"/>
                <w:szCs w:val="20"/>
              </w:rPr>
              <w:tab/>
            </w:r>
            <w:r w:rsidRPr="00232861">
              <w:rPr>
                <w:sz w:val="20"/>
                <w:szCs w:val="20"/>
              </w:rPr>
              <w:t xml:space="preserve">indien NEE graag </w:t>
            </w:r>
            <w:r>
              <w:rPr>
                <w:sz w:val="20"/>
                <w:szCs w:val="20"/>
              </w:rPr>
              <w:t xml:space="preserve">de </w:t>
            </w:r>
            <w:r w:rsidRPr="00232861">
              <w:rPr>
                <w:sz w:val="20"/>
                <w:szCs w:val="20"/>
              </w:rPr>
              <w:t>andere adresgegevens invullen</w:t>
            </w:r>
          </w:p>
        </w:tc>
      </w:tr>
      <w:tr w:rsidR="00214F48" w:rsidRPr="00232861" w14:paraId="5BF77EDA" w14:textId="77777777" w:rsidTr="007B1B97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F7F8FC2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Straatnaam</w:t>
            </w:r>
          </w:p>
        </w:tc>
        <w:tc>
          <w:tcPr>
            <w:tcW w:w="31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BBABB5A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5B2362D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Nr.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0D524F5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</w:p>
        </w:tc>
      </w:tr>
      <w:tr w:rsidR="00214F48" w:rsidRPr="00232861" w14:paraId="5EF7AF68" w14:textId="77777777" w:rsidTr="007B1B97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0CA65B6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Postcode</w:t>
            </w:r>
          </w:p>
        </w:tc>
        <w:tc>
          <w:tcPr>
            <w:tcW w:w="31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FACBBE7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0B15D05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Woonplaats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F4A42F5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</w:p>
        </w:tc>
      </w:tr>
      <w:tr w:rsidR="00214F48" w:rsidRPr="00232861" w14:paraId="5D42FEA8" w14:textId="77777777" w:rsidTr="007B1B97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F11131A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Telefoonnummer</w:t>
            </w:r>
            <w:r>
              <w:rPr>
                <w:sz w:val="20"/>
                <w:szCs w:val="20"/>
              </w:rPr>
              <w:t xml:space="preserve"> vast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D16C2FC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</w:p>
        </w:tc>
      </w:tr>
      <w:tr w:rsidR="00214F48" w:rsidRPr="00232861" w14:paraId="3CFBA5B2" w14:textId="77777777" w:rsidTr="007B1B97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E306D50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Telefoonnummer werk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2DE80AF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</w:p>
        </w:tc>
      </w:tr>
      <w:tr w:rsidR="00214F48" w:rsidRPr="00232861" w14:paraId="2F5C5E26" w14:textId="77777777" w:rsidTr="007B1B97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D107BA0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 xml:space="preserve">Mobiel nummer 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C637A6D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</w:p>
        </w:tc>
      </w:tr>
      <w:tr w:rsidR="00214F48" w:rsidRPr="00232861" w14:paraId="6603B348" w14:textId="77777777" w:rsidTr="007B1B97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5949447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 xml:space="preserve">E-mailadres 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0090B4F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</w:p>
        </w:tc>
      </w:tr>
    </w:tbl>
    <w:p w14:paraId="3701CC57" w14:textId="77777777" w:rsidR="00214F48" w:rsidRPr="00B93049" w:rsidRDefault="00214F48" w:rsidP="00214F48">
      <w:pPr>
        <w:pStyle w:val="Plattetekst"/>
        <w:jc w:val="right"/>
        <w:rPr>
          <w:sz w:val="14"/>
          <w:szCs w:val="14"/>
        </w:rPr>
      </w:pPr>
      <w:r>
        <w:t>*</w:t>
      </w:r>
      <w:r w:rsidRPr="00B93049">
        <w:rPr>
          <w:sz w:val="14"/>
          <w:szCs w:val="14"/>
        </w:rPr>
        <w:t xml:space="preserve"> doorhalen wat niet van toepassing is</w:t>
      </w:r>
    </w:p>
    <w:p w14:paraId="5B08F0C2" w14:textId="77777777" w:rsidR="00214F48" w:rsidRDefault="00214F48" w:rsidP="00214F48">
      <w:pPr>
        <w:pStyle w:val="Plattetekst"/>
        <w:rPr>
          <w:sz w:val="20"/>
          <w:szCs w:val="20"/>
        </w:rPr>
      </w:pPr>
    </w:p>
    <w:p w14:paraId="01092370" w14:textId="77777777" w:rsidR="00214F48" w:rsidRDefault="00214F48" w:rsidP="00214F48">
      <w:pPr>
        <w:pStyle w:val="Plattetekst"/>
        <w:rPr>
          <w:sz w:val="20"/>
          <w:szCs w:val="20"/>
        </w:rPr>
      </w:pPr>
    </w:p>
    <w:p w14:paraId="56A134D0" w14:textId="77777777" w:rsidR="00214F48" w:rsidRDefault="00214F48" w:rsidP="00214F48">
      <w:pPr>
        <w:pStyle w:val="Plattetekst"/>
        <w:rPr>
          <w:sz w:val="20"/>
          <w:szCs w:val="20"/>
        </w:rPr>
      </w:pPr>
    </w:p>
    <w:p w14:paraId="0173E117" w14:textId="77777777" w:rsidR="00214F48" w:rsidRDefault="00214F48" w:rsidP="00214F48">
      <w:pPr>
        <w:pStyle w:val="Plattetekst"/>
        <w:rPr>
          <w:sz w:val="20"/>
          <w:szCs w:val="20"/>
        </w:rPr>
      </w:pPr>
      <w:r w:rsidRPr="00232861">
        <w:rPr>
          <w:sz w:val="20"/>
          <w:szCs w:val="20"/>
        </w:rPr>
        <w:t>Gezin:</w:t>
      </w:r>
    </w:p>
    <w:p w14:paraId="558EDFE8" w14:textId="77777777" w:rsidR="00214F48" w:rsidRPr="00232861" w:rsidRDefault="00214F48" w:rsidP="00214F48">
      <w:pPr>
        <w:pStyle w:val="Plattetekst"/>
        <w:rPr>
          <w:sz w:val="20"/>
          <w:szCs w:val="20"/>
        </w:rPr>
      </w:pPr>
    </w:p>
    <w:tbl>
      <w:tblPr>
        <w:tblStyle w:val="Tabelraster1"/>
        <w:tblW w:w="946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088"/>
      </w:tblGrid>
      <w:tr w:rsidR="00214F48" w:rsidRPr="00232861" w14:paraId="15D4A612" w14:textId="77777777" w:rsidTr="007B1B97">
        <w:trPr>
          <w:trHeight w:hRule="exact" w:val="397"/>
        </w:trPr>
        <w:tc>
          <w:tcPr>
            <w:tcW w:w="2376" w:type="dxa"/>
            <w:vAlign w:val="center"/>
          </w:tcPr>
          <w:p w14:paraId="6530BC18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Gezinssamenstelling</w:t>
            </w:r>
          </w:p>
        </w:tc>
        <w:tc>
          <w:tcPr>
            <w:tcW w:w="7088" w:type="dxa"/>
            <w:vAlign w:val="center"/>
          </w:tcPr>
          <w:p w14:paraId="19ACD0D8" w14:textId="77777777" w:rsidR="00214F48" w:rsidRPr="00232861" w:rsidRDefault="00214F48" w:rsidP="007B1B97">
            <w:pPr>
              <w:pStyle w:val="Plattetekst"/>
              <w:tabs>
                <w:tab w:val="left" w:pos="1735"/>
              </w:tabs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O</w:t>
            </w:r>
            <w:r w:rsidRPr="00232861">
              <w:rPr>
                <w:sz w:val="20"/>
                <w:szCs w:val="20"/>
              </w:rPr>
              <w:t xml:space="preserve"> 2-ouder gezin </w:t>
            </w:r>
            <w:r w:rsidRPr="00232861">
              <w:rPr>
                <w:sz w:val="20"/>
                <w:szCs w:val="20"/>
              </w:rPr>
              <w:tab/>
            </w:r>
            <w:r w:rsidRPr="00232861">
              <w:rPr>
                <w:sz w:val="20"/>
                <w:szCs w:val="20"/>
              </w:rPr>
              <w:tab/>
            </w:r>
            <w:r>
              <w:rPr>
                <w:sz w:val="28"/>
                <w:szCs w:val="28"/>
              </w:rPr>
              <w:t>O</w:t>
            </w:r>
            <w:r w:rsidRPr="00232861">
              <w:rPr>
                <w:sz w:val="20"/>
                <w:szCs w:val="20"/>
              </w:rPr>
              <w:t xml:space="preserve"> 1-ouder gezin </w:t>
            </w:r>
            <w:r w:rsidRPr="00232861">
              <w:rPr>
                <w:sz w:val="20"/>
                <w:szCs w:val="20"/>
              </w:rPr>
              <w:tab/>
              <w:t xml:space="preserve"> </w:t>
            </w:r>
          </w:p>
        </w:tc>
      </w:tr>
      <w:tr w:rsidR="00214F48" w:rsidRPr="00232861" w14:paraId="69B4B07A" w14:textId="77777777" w:rsidTr="007B1B97">
        <w:trPr>
          <w:trHeight w:hRule="exact" w:val="397"/>
        </w:trPr>
        <w:tc>
          <w:tcPr>
            <w:tcW w:w="2376" w:type="dxa"/>
            <w:vAlign w:val="center"/>
          </w:tcPr>
          <w:p w14:paraId="19F3AB7A" w14:textId="77777777" w:rsidR="00214F48" w:rsidRPr="00232861" w:rsidRDefault="00214F48" w:rsidP="007B1B97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7088" w:type="dxa"/>
            <w:vAlign w:val="center"/>
          </w:tcPr>
          <w:p w14:paraId="34061DDF" w14:textId="77777777" w:rsidR="00214F48" w:rsidRPr="00232861" w:rsidRDefault="00214F48" w:rsidP="007B1B97">
            <w:pPr>
              <w:pStyle w:val="Plattetekst"/>
              <w:tabs>
                <w:tab w:val="left" w:pos="1735"/>
              </w:tabs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O</w:t>
            </w:r>
            <w:r w:rsidRPr="00232861">
              <w:rPr>
                <w:sz w:val="20"/>
                <w:szCs w:val="20"/>
              </w:rPr>
              <w:t xml:space="preserve"> co-ouderschap </w:t>
            </w:r>
            <w:r w:rsidRPr="00232861">
              <w:rPr>
                <w:sz w:val="20"/>
                <w:szCs w:val="20"/>
              </w:rPr>
              <w:tab/>
              <w:t xml:space="preserve"> </w:t>
            </w:r>
            <w:r>
              <w:rPr>
                <w:sz w:val="20"/>
                <w:szCs w:val="20"/>
              </w:rPr>
              <w:tab/>
            </w:r>
            <w:r>
              <w:rPr>
                <w:sz w:val="28"/>
                <w:szCs w:val="28"/>
              </w:rPr>
              <w:t>O</w:t>
            </w:r>
            <w:r w:rsidRPr="00232861">
              <w:rPr>
                <w:sz w:val="20"/>
                <w:szCs w:val="20"/>
              </w:rPr>
              <w:t xml:space="preserve"> anders nl.</w:t>
            </w:r>
          </w:p>
        </w:tc>
      </w:tr>
      <w:tr w:rsidR="00214F48" w:rsidRPr="00232861" w14:paraId="4C97F9E6" w14:textId="77777777" w:rsidTr="007B1B97">
        <w:trPr>
          <w:trHeight w:hRule="exact" w:val="397"/>
        </w:trPr>
        <w:tc>
          <w:tcPr>
            <w:tcW w:w="9464" w:type="dxa"/>
            <w:gridSpan w:val="2"/>
            <w:vAlign w:val="center"/>
          </w:tcPr>
          <w:p w14:paraId="53E32890" w14:textId="77777777" w:rsidR="00214F48" w:rsidRPr="00232861" w:rsidRDefault="00214F48" w:rsidP="007B1B97">
            <w:pPr>
              <w:pStyle w:val="Plattetekst"/>
              <w:tabs>
                <w:tab w:val="left" w:pos="4395"/>
                <w:tab w:val="left" w:pos="5529"/>
              </w:tabs>
              <w:rPr>
                <w:sz w:val="20"/>
                <w:szCs w:val="20"/>
              </w:rPr>
            </w:pPr>
          </w:p>
        </w:tc>
      </w:tr>
      <w:tr w:rsidR="00214F48" w:rsidRPr="00232861" w14:paraId="1DB94B08" w14:textId="77777777" w:rsidTr="007B1B97">
        <w:trPr>
          <w:trHeight w:hRule="exact" w:val="397"/>
        </w:trPr>
        <w:tc>
          <w:tcPr>
            <w:tcW w:w="9464" w:type="dxa"/>
            <w:gridSpan w:val="2"/>
            <w:vAlign w:val="center"/>
          </w:tcPr>
          <w:p w14:paraId="7D5AC15F" w14:textId="77777777" w:rsidR="00214F48" w:rsidRPr="00232861" w:rsidRDefault="00214F48" w:rsidP="007B1B97">
            <w:pPr>
              <w:pStyle w:val="Plattetekst"/>
              <w:tabs>
                <w:tab w:val="left" w:pos="4395"/>
                <w:tab w:val="left" w:pos="552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Zijn er a</w:t>
            </w:r>
            <w:r w:rsidRPr="00232861">
              <w:rPr>
                <w:sz w:val="20"/>
                <w:szCs w:val="20"/>
              </w:rPr>
              <w:t xml:space="preserve">ndere kinderen uit het gezin op deze school?   </w:t>
            </w:r>
            <w:r>
              <w:rPr>
                <w:sz w:val="20"/>
                <w:szCs w:val="20"/>
              </w:rPr>
              <w:tab/>
              <w:t>JA / NEE*</w:t>
            </w:r>
          </w:p>
        </w:tc>
      </w:tr>
    </w:tbl>
    <w:p w14:paraId="68802C93" w14:textId="77777777" w:rsidR="00214F48" w:rsidRPr="00B93049" w:rsidRDefault="00214F48" w:rsidP="00214F48">
      <w:pPr>
        <w:pStyle w:val="Plattetekst"/>
        <w:jc w:val="right"/>
        <w:rPr>
          <w:sz w:val="14"/>
          <w:szCs w:val="14"/>
        </w:rPr>
      </w:pPr>
      <w:r>
        <w:t>*</w:t>
      </w:r>
      <w:r w:rsidRPr="00B93049">
        <w:rPr>
          <w:sz w:val="14"/>
          <w:szCs w:val="14"/>
        </w:rPr>
        <w:t xml:space="preserve"> doorhalen wat niet van toepassing is</w:t>
      </w:r>
    </w:p>
    <w:p w14:paraId="183AE5DC" w14:textId="77777777" w:rsidR="00214F48" w:rsidRDefault="00214F48" w:rsidP="00214F48">
      <w:r>
        <w:rPr>
          <w:b/>
          <w:bCs/>
          <w:iCs/>
        </w:rPr>
        <w:br w:type="page"/>
      </w:r>
    </w:p>
    <w:tbl>
      <w:tblPr>
        <w:tblStyle w:val="Tabelraster1"/>
        <w:tblW w:w="9464" w:type="dxa"/>
        <w:tblLayout w:type="fixed"/>
        <w:tblLook w:val="01E0" w:firstRow="1" w:lastRow="1" w:firstColumn="1" w:lastColumn="1" w:noHBand="0" w:noVBand="0"/>
      </w:tblPr>
      <w:tblGrid>
        <w:gridCol w:w="2376"/>
        <w:gridCol w:w="1701"/>
        <w:gridCol w:w="1560"/>
        <w:gridCol w:w="1134"/>
        <w:gridCol w:w="708"/>
        <w:gridCol w:w="1985"/>
      </w:tblGrid>
      <w:tr w:rsidR="00181053" w14:paraId="36CEF538" w14:textId="77777777" w:rsidTr="001D4248">
        <w:trPr>
          <w:tblHeader/>
        </w:trPr>
        <w:tc>
          <w:tcPr>
            <w:tcW w:w="9464" w:type="dxa"/>
            <w:gridSpan w:val="6"/>
            <w:tcBorders>
              <w:top w:val="nil"/>
              <w:left w:val="nil"/>
              <w:bottom w:val="single" w:sz="4" w:space="0" w:color="999999"/>
              <w:right w:val="nil"/>
            </w:tcBorders>
          </w:tcPr>
          <w:p w14:paraId="2B183FE5" w14:textId="77777777" w:rsidR="00181053" w:rsidRDefault="002079A9">
            <w:pPr>
              <w:pStyle w:val="Kop2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 xml:space="preserve">3. </w:t>
            </w:r>
            <w:r w:rsidR="00B401A3" w:rsidRPr="00232861">
              <w:rPr>
                <w:color w:val="auto"/>
                <w:sz w:val="24"/>
                <w:szCs w:val="24"/>
              </w:rPr>
              <w:t>Gegevens met betrekking tot SCHOOL VAN HERKOMST</w:t>
            </w:r>
          </w:p>
          <w:p w14:paraId="5C57FE98" w14:textId="77777777" w:rsidR="00B93049" w:rsidRPr="00232861" w:rsidRDefault="00B93049" w:rsidP="00232861"/>
        </w:tc>
      </w:tr>
      <w:tr w:rsidR="00181053" w14:paraId="216FAD38" w14:textId="77777777" w:rsidTr="00321B3D">
        <w:trPr>
          <w:trHeight w:hRule="exact" w:val="397"/>
        </w:trPr>
        <w:tc>
          <w:tcPr>
            <w:tcW w:w="23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3CA243AE" w14:textId="77777777" w:rsidR="00181053" w:rsidRPr="00232861" w:rsidRDefault="00232861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Naam </w:t>
            </w:r>
            <w:r w:rsidR="00321B3D">
              <w:rPr>
                <w:sz w:val="20"/>
                <w:szCs w:val="20"/>
              </w:rPr>
              <w:t>huidige school</w:t>
            </w:r>
          </w:p>
        </w:tc>
        <w:tc>
          <w:tcPr>
            <w:tcW w:w="7088" w:type="dxa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380B37FD" w14:textId="77777777" w:rsidR="00181053" w:rsidRPr="00232861" w:rsidRDefault="00181053">
            <w:pPr>
              <w:pStyle w:val="Plattetekst"/>
              <w:rPr>
                <w:sz w:val="20"/>
                <w:szCs w:val="20"/>
              </w:rPr>
            </w:pPr>
          </w:p>
        </w:tc>
      </w:tr>
      <w:tr w:rsidR="00152F38" w14:paraId="1AEB64BA" w14:textId="77777777" w:rsidTr="00321B3D">
        <w:trPr>
          <w:trHeight w:hRule="exact" w:val="397"/>
        </w:trPr>
        <w:tc>
          <w:tcPr>
            <w:tcW w:w="23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5454FBAF" w14:textId="38676909" w:rsidR="00152F38" w:rsidRPr="00232861" w:rsidRDefault="00E01105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Straatnaam en huisnr.</w:t>
            </w:r>
          </w:p>
        </w:tc>
        <w:tc>
          <w:tcPr>
            <w:tcW w:w="3261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5B484735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7EE0A5E6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Postcode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0B496D1B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</w:p>
        </w:tc>
      </w:tr>
      <w:tr w:rsidR="00152F38" w14:paraId="1AFFAF0F" w14:textId="77777777" w:rsidTr="00321B3D">
        <w:trPr>
          <w:trHeight w:hRule="exact" w:val="397"/>
        </w:trPr>
        <w:tc>
          <w:tcPr>
            <w:tcW w:w="23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5383E4B9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Plaats</w:t>
            </w:r>
          </w:p>
        </w:tc>
        <w:tc>
          <w:tcPr>
            <w:tcW w:w="3261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05EA6D0B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0D65FEB0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Telefoonnummer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1CE8688D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</w:p>
        </w:tc>
      </w:tr>
      <w:tr w:rsidR="00321B3D" w14:paraId="4328E4C6" w14:textId="77777777" w:rsidTr="00321B3D">
        <w:trPr>
          <w:trHeight w:hRule="exact" w:val="483"/>
        </w:trPr>
        <w:tc>
          <w:tcPr>
            <w:tcW w:w="23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5DEB9103" w14:textId="77777777" w:rsidR="00321B3D" w:rsidRPr="00232861" w:rsidRDefault="00321B3D" w:rsidP="00321B3D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Huidige opleiding en leerjaar</w:t>
            </w:r>
          </w:p>
        </w:tc>
        <w:tc>
          <w:tcPr>
            <w:tcW w:w="7088" w:type="dxa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312713A1" w14:textId="77777777" w:rsidR="00321B3D" w:rsidRPr="00232861" w:rsidRDefault="00321B3D">
            <w:pPr>
              <w:pStyle w:val="Plattetekst"/>
              <w:rPr>
                <w:sz w:val="20"/>
                <w:szCs w:val="20"/>
              </w:rPr>
            </w:pPr>
          </w:p>
        </w:tc>
      </w:tr>
      <w:tr w:rsidR="00321B3D" w14:paraId="0D264578" w14:textId="77777777" w:rsidTr="00B45D29">
        <w:trPr>
          <w:trHeight w:hRule="exact" w:val="397"/>
        </w:trPr>
        <w:tc>
          <w:tcPr>
            <w:tcW w:w="23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12DD5F3E" w14:textId="77777777" w:rsidR="00321B3D" w:rsidRPr="00232861" w:rsidRDefault="00321B3D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Gedoubleerd 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519B82CC" w14:textId="77777777" w:rsidR="00321B3D" w:rsidRPr="00321B3D" w:rsidRDefault="00321B3D">
            <w:pPr>
              <w:pStyle w:val="Plattetekst"/>
              <w:rPr>
                <w:sz w:val="20"/>
                <w:szCs w:val="20"/>
              </w:rPr>
            </w:pPr>
            <w:r w:rsidRPr="00321B3D">
              <w:rPr>
                <w:sz w:val="20"/>
                <w:szCs w:val="20"/>
              </w:rPr>
              <w:t>JA / NEE *</w:t>
            </w:r>
          </w:p>
        </w:tc>
        <w:tc>
          <w:tcPr>
            <w:tcW w:w="2694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55F5AB91" w14:textId="77777777" w:rsidR="00321B3D" w:rsidRPr="00321B3D" w:rsidRDefault="00321B3D">
            <w:pPr>
              <w:pStyle w:val="Plattetekst"/>
              <w:rPr>
                <w:sz w:val="20"/>
                <w:szCs w:val="20"/>
              </w:rPr>
            </w:pPr>
            <w:r w:rsidRPr="00321B3D">
              <w:rPr>
                <w:sz w:val="20"/>
                <w:szCs w:val="20"/>
              </w:rPr>
              <w:t>Basisschool groep</w:t>
            </w:r>
          </w:p>
        </w:tc>
        <w:tc>
          <w:tcPr>
            <w:tcW w:w="269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4CC3C340" w14:textId="77777777" w:rsidR="00321B3D" w:rsidRPr="00232861" w:rsidRDefault="00321B3D">
            <w:pPr>
              <w:pStyle w:val="Plattetekst"/>
              <w:rPr>
                <w:sz w:val="20"/>
                <w:szCs w:val="20"/>
              </w:rPr>
            </w:pPr>
          </w:p>
        </w:tc>
      </w:tr>
      <w:tr w:rsidR="00152F38" w14:paraId="17647093" w14:textId="77777777" w:rsidTr="00B45D29">
        <w:trPr>
          <w:trHeight w:hRule="exact" w:val="397"/>
        </w:trPr>
        <w:tc>
          <w:tcPr>
            <w:tcW w:w="23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1043D08F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14A4A7C3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0BC4A4F5" w14:textId="77777777" w:rsidR="00152F38" w:rsidRPr="00232861" w:rsidRDefault="00321B3D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Voortgezet onderwijs klas</w:t>
            </w:r>
          </w:p>
        </w:tc>
        <w:tc>
          <w:tcPr>
            <w:tcW w:w="269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11F8F890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</w:p>
        </w:tc>
      </w:tr>
      <w:tr w:rsidR="00321B3D" w14:paraId="043D17F9" w14:textId="77777777" w:rsidTr="00321B3D">
        <w:trPr>
          <w:trHeight w:hRule="exact" w:val="397"/>
        </w:trPr>
        <w:tc>
          <w:tcPr>
            <w:tcW w:w="23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033F7D17" w14:textId="77777777" w:rsidR="00321B3D" w:rsidRPr="00232861" w:rsidRDefault="00321B3D" w:rsidP="00321B3D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Speciaal onderwijs</w:t>
            </w:r>
          </w:p>
        </w:tc>
        <w:tc>
          <w:tcPr>
            <w:tcW w:w="7088" w:type="dxa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35AE8BFC" w14:textId="77777777" w:rsidR="00321B3D" w:rsidRPr="00232861" w:rsidRDefault="00321B3D" w:rsidP="00321B3D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 / NEE*</w:t>
            </w:r>
          </w:p>
        </w:tc>
      </w:tr>
      <w:tr w:rsidR="00321B3D" w14:paraId="2EFFA201" w14:textId="77777777" w:rsidTr="00321B3D">
        <w:trPr>
          <w:trHeight w:hRule="exact" w:val="596"/>
        </w:trPr>
        <w:tc>
          <w:tcPr>
            <w:tcW w:w="23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36CD5245" w14:textId="77777777" w:rsidR="00321B3D" w:rsidRPr="00321B3D" w:rsidRDefault="00321B3D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321B3D">
              <w:rPr>
                <w:rFonts w:ascii="Arial" w:hAnsi="Arial" w:cs="Arial"/>
                <w:sz w:val="20"/>
                <w:szCs w:val="20"/>
              </w:rPr>
              <w:t>Aantal jaren gevolgd onderwijs in Nederland</w:t>
            </w:r>
          </w:p>
        </w:tc>
        <w:tc>
          <w:tcPr>
            <w:tcW w:w="7088" w:type="dxa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7DD9FE59" w14:textId="77777777" w:rsidR="00321B3D" w:rsidRPr="00232861" w:rsidRDefault="00321B3D">
            <w:pPr>
              <w:pStyle w:val="Plattetekst"/>
              <w:rPr>
                <w:sz w:val="20"/>
                <w:szCs w:val="20"/>
              </w:rPr>
            </w:pPr>
          </w:p>
        </w:tc>
      </w:tr>
    </w:tbl>
    <w:p w14:paraId="1FF6DC01" w14:textId="77777777" w:rsidR="00B93049" w:rsidRDefault="00B93049" w:rsidP="00B93049">
      <w:pPr>
        <w:pStyle w:val="Plattetekst"/>
        <w:jc w:val="right"/>
        <w:rPr>
          <w:sz w:val="14"/>
          <w:szCs w:val="14"/>
        </w:rPr>
      </w:pPr>
      <w:r>
        <w:t>*</w:t>
      </w:r>
      <w:r w:rsidRPr="00B93049">
        <w:rPr>
          <w:sz w:val="14"/>
          <w:szCs w:val="14"/>
        </w:rPr>
        <w:t xml:space="preserve"> doorhalen wat niet van toepassing is</w:t>
      </w:r>
    </w:p>
    <w:p w14:paraId="5C62CB75" w14:textId="77777777" w:rsidR="00B93049" w:rsidRDefault="00B93049"/>
    <w:p w14:paraId="55243114" w14:textId="77777777" w:rsidR="009330B6" w:rsidRPr="009330B6" w:rsidRDefault="009330B6">
      <w:pPr>
        <w:rPr>
          <w:rFonts w:ascii="Arial" w:hAnsi="Arial" w:cs="Arial"/>
          <w:b/>
        </w:rPr>
      </w:pPr>
      <w:r w:rsidRPr="009330B6">
        <w:rPr>
          <w:rFonts w:ascii="Arial" w:hAnsi="Arial" w:cs="Arial"/>
          <w:b/>
        </w:rPr>
        <w:t>4. Instroom uit:</w:t>
      </w:r>
    </w:p>
    <w:p w14:paraId="687BA37B" w14:textId="77777777" w:rsidR="009330B6" w:rsidRDefault="009330B6"/>
    <w:tbl>
      <w:tblPr>
        <w:tblStyle w:val="Tabelrast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183"/>
        <w:gridCol w:w="1183"/>
        <w:gridCol w:w="1183"/>
        <w:gridCol w:w="245"/>
        <w:gridCol w:w="938"/>
        <w:gridCol w:w="1183"/>
        <w:gridCol w:w="1183"/>
        <w:gridCol w:w="1183"/>
        <w:gridCol w:w="1183"/>
      </w:tblGrid>
      <w:tr w:rsidR="00FE5844" w14:paraId="332E9B08" w14:textId="77777777" w:rsidTr="00FE5844">
        <w:trPr>
          <w:trHeight w:hRule="exact" w:val="397"/>
        </w:trPr>
        <w:tc>
          <w:tcPr>
            <w:tcW w:w="4732" w:type="dxa"/>
            <w:gridSpan w:val="5"/>
            <w:vAlign w:val="center"/>
          </w:tcPr>
          <w:p w14:paraId="6A3B9001" w14:textId="77777777" w:rsidR="00FE5844" w:rsidRPr="009330B6" w:rsidRDefault="00FE5844">
            <w:pPr>
              <w:rPr>
                <w:rFonts w:ascii="Arial" w:hAnsi="Arial" w:cs="Arial"/>
                <w:sz w:val="20"/>
                <w:szCs w:val="20"/>
              </w:rPr>
            </w:pPr>
            <w:r w:rsidRPr="00FE5844">
              <w:rPr>
                <w:rFonts w:ascii="Arial" w:hAnsi="Arial" w:cs="Arial"/>
                <w:sz w:val="28"/>
                <w:szCs w:val="28"/>
              </w:rPr>
              <w:t>O</w:t>
            </w:r>
            <w:r w:rsidRPr="009330B6">
              <w:rPr>
                <w:rFonts w:ascii="Arial" w:hAnsi="Arial" w:cs="Arial"/>
                <w:sz w:val="20"/>
                <w:szCs w:val="20"/>
              </w:rPr>
              <w:t xml:space="preserve"> 3 / 4 / 5 gymnasium</w:t>
            </w:r>
          </w:p>
        </w:tc>
        <w:tc>
          <w:tcPr>
            <w:tcW w:w="4732" w:type="dxa"/>
            <w:gridSpan w:val="4"/>
            <w:vAlign w:val="center"/>
          </w:tcPr>
          <w:p w14:paraId="0A106CE7" w14:textId="77777777" w:rsidR="00FE5844" w:rsidRPr="009330B6" w:rsidRDefault="00FE5844" w:rsidP="009330B6">
            <w:pPr>
              <w:rPr>
                <w:rFonts w:ascii="Arial" w:hAnsi="Arial" w:cs="Arial"/>
                <w:sz w:val="20"/>
                <w:szCs w:val="20"/>
              </w:rPr>
            </w:pPr>
            <w:r w:rsidRPr="00FE5844">
              <w:rPr>
                <w:rFonts w:ascii="Arial" w:hAnsi="Arial" w:cs="Arial"/>
                <w:sz w:val="28"/>
                <w:szCs w:val="28"/>
              </w:rPr>
              <w:t>O</w:t>
            </w:r>
            <w:r w:rsidRPr="009330B6">
              <w:rPr>
                <w:rFonts w:ascii="Arial" w:hAnsi="Arial" w:cs="Arial"/>
                <w:sz w:val="20"/>
                <w:szCs w:val="20"/>
              </w:rPr>
              <w:t xml:space="preserve"> 3 / 4 / 5 tweetalig gymnasium</w:t>
            </w:r>
          </w:p>
        </w:tc>
      </w:tr>
      <w:tr w:rsidR="00FE5844" w14:paraId="530CEB7A" w14:textId="77777777" w:rsidTr="00FE5844">
        <w:trPr>
          <w:trHeight w:hRule="exact" w:val="397"/>
        </w:trPr>
        <w:tc>
          <w:tcPr>
            <w:tcW w:w="4732" w:type="dxa"/>
            <w:gridSpan w:val="5"/>
            <w:vAlign w:val="center"/>
          </w:tcPr>
          <w:p w14:paraId="1DFE55D4" w14:textId="77777777" w:rsidR="00FE5844" w:rsidRPr="009330B6" w:rsidRDefault="00FE5844">
            <w:pPr>
              <w:rPr>
                <w:rFonts w:ascii="Arial" w:hAnsi="Arial" w:cs="Arial"/>
                <w:sz w:val="20"/>
                <w:szCs w:val="20"/>
              </w:rPr>
            </w:pPr>
            <w:r w:rsidRPr="00FE5844">
              <w:rPr>
                <w:rFonts w:ascii="Arial" w:hAnsi="Arial" w:cs="Arial"/>
                <w:sz w:val="28"/>
                <w:szCs w:val="28"/>
              </w:rPr>
              <w:t>O</w:t>
            </w:r>
            <w:r w:rsidRPr="009330B6">
              <w:rPr>
                <w:rFonts w:ascii="Arial" w:hAnsi="Arial" w:cs="Arial"/>
                <w:sz w:val="20"/>
                <w:szCs w:val="20"/>
              </w:rPr>
              <w:t xml:space="preserve"> 3 / 4 / 5 atheneum</w:t>
            </w:r>
          </w:p>
        </w:tc>
        <w:tc>
          <w:tcPr>
            <w:tcW w:w="4732" w:type="dxa"/>
            <w:gridSpan w:val="4"/>
            <w:vAlign w:val="center"/>
          </w:tcPr>
          <w:p w14:paraId="412F6A47" w14:textId="77777777" w:rsidR="00FE5844" w:rsidRPr="009330B6" w:rsidRDefault="00FE5844" w:rsidP="009330B6">
            <w:pPr>
              <w:rPr>
                <w:rFonts w:ascii="Arial" w:hAnsi="Arial" w:cs="Arial"/>
                <w:sz w:val="20"/>
                <w:szCs w:val="20"/>
              </w:rPr>
            </w:pPr>
            <w:r w:rsidRPr="00FE5844">
              <w:rPr>
                <w:rFonts w:ascii="Arial" w:hAnsi="Arial" w:cs="Arial"/>
                <w:sz w:val="28"/>
                <w:szCs w:val="28"/>
              </w:rPr>
              <w:t>O</w:t>
            </w:r>
            <w:r w:rsidRPr="009330B6">
              <w:rPr>
                <w:rFonts w:ascii="Arial" w:hAnsi="Arial" w:cs="Arial"/>
                <w:sz w:val="20"/>
                <w:szCs w:val="20"/>
              </w:rPr>
              <w:t xml:space="preserve"> 3 / 4 / 5 tweetalig atheneum</w:t>
            </w:r>
          </w:p>
        </w:tc>
      </w:tr>
      <w:tr w:rsidR="00FE5844" w14:paraId="707A8338" w14:textId="77777777" w:rsidTr="00FE5844">
        <w:trPr>
          <w:trHeight w:hRule="exact" w:val="397"/>
        </w:trPr>
        <w:tc>
          <w:tcPr>
            <w:tcW w:w="4732" w:type="dxa"/>
            <w:gridSpan w:val="5"/>
            <w:vAlign w:val="center"/>
          </w:tcPr>
          <w:p w14:paraId="31B27E50" w14:textId="77777777" w:rsidR="00FE5844" w:rsidRPr="009330B6" w:rsidRDefault="00FE5844">
            <w:pPr>
              <w:rPr>
                <w:rFonts w:ascii="Arial" w:hAnsi="Arial" w:cs="Arial"/>
                <w:sz w:val="20"/>
                <w:szCs w:val="20"/>
              </w:rPr>
            </w:pPr>
            <w:r w:rsidRPr="00FE5844">
              <w:rPr>
                <w:rFonts w:ascii="Arial" w:hAnsi="Arial" w:cs="Arial"/>
                <w:sz w:val="28"/>
                <w:szCs w:val="28"/>
              </w:rPr>
              <w:t>O</w:t>
            </w:r>
            <w:r w:rsidRPr="009330B6">
              <w:rPr>
                <w:rFonts w:ascii="Arial" w:hAnsi="Arial" w:cs="Arial"/>
                <w:sz w:val="20"/>
                <w:szCs w:val="20"/>
              </w:rPr>
              <w:t xml:space="preserve"> 3 / 4 / 5 havo</w:t>
            </w:r>
          </w:p>
        </w:tc>
        <w:tc>
          <w:tcPr>
            <w:tcW w:w="4732" w:type="dxa"/>
            <w:gridSpan w:val="4"/>
            <w:vAlign w:val="center"/>
          </w:tcPr>
          <w:p w14:paraId="27A4987C" w14:textId="77777777" w:rsidR="00FE5844" w:rsidRPr="009330B6" w:rsidRDefault="00FE5844" w:rsidP="009330B6">
            <w:pPr>
              <w:rPr>
                <w:rFonts w:ascii="Arial" w:hAnsi="Arial" w:cs="Arial"/>
                <w:sz w:val="20"/>
                <w:szCs w:val="20"/>
              </w:rPr>
            </w:pPr>
            <w:r w:rsidRPr="00FE5844">
              <w:rPr>
                <w:rFonts w:ascii="Arial" w:hAnsi="Arial" w:cs="Arial"/>
                <w:sz w:val="28"/>
                <w:szCs w:val="28"/>
              </w:rPr>
              <w:t>O</w:t>
            </w:r>
            <w:r w:rsidRPr="009330B6">
              <w:rPr>
                <w:rFonts w:ascii="Arial" w:hAnsi="Arial" w:cs="Arial"/>
                <w:sz w:val="20"/>
                <w:szCs w:val="20"/>
              </w:rPr>
              <w:t xml:space="preserve"> 3 / 4 / 5 tweetalig havo</w:t>
            </w:r>
          </w:p>
        </w:tc>
      </w:tr>
      <w:tr w:rsidR="009330B6" w14:paraId="6A2D7542" w14:textId="77777777" w:rsidTr="003F2322">
        <w:trPr>
          <w:trHeight w:hRule="exact" w:val="397"/>
        </w:trPr>
        <w:tc>
          <w:tcPr>
            <w:tcW w:w="3794" w:type="dxa"/>
            <w:gridSpan w:val="4"/>
            <w:vAlign w:val="center"/>
          </w:tcPr>
          <w:p w14:paraId="2708E1B3" w14:textId="77777777" w:rsidR="009330B6" w:rsidRPr="009330B6" w:rsidRDefault="009330B6">
            <w:pPr>
              <w:rPr>
                <w:rFonts w:ascii="Arial" w:hAnsi="Arial" w:cs="Arial"/>
                <w:sz w:val="20"/>
                <w:szCs w:val="20"/>
              </w:rPr>
            </w:pPr>
            <w:r w:rsidRPr="009330B6">
              <w:rPr>
                <w:rFonts w:ascii="Arial" w:hAnsi="Arial" w:cs="Arial"/>
                <w:sz w:val="20"/>
                <w:szCs w:val="20"/>
              </w:rPr>
              <w:t>Huidig profiel:</w:t>
            </w:r>
          </w:p>
        </w:tc>
        <w:tc>
          <w:tcPr>
            <w:tcW w:w="5670" w:type="dxa"/>
            <w:gridSpan w:val="5"/>
            <w:vAlign w:val="center"/>
          </w:tcPr>
          <w:p w14:paraId="1AC7484D" w14:textId="77777777" w:rsidR="009330B6" w:rsidRPr="009330B6" w:rsidRDefault="009330B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330B6" w14:paraId="1A0129A2" w14:textId="77777777" w:rsidTr="003F2322">
        <w:trPr>
          <w:trHeight w:hRule="exact" w:val="397"/>
        </w:trPr>
        <w:tc>
          <w:tcPr>
            <w:tcW w:w="3794" w:type="dxa"/>
            <w:gridSpan w:val="4"/>
            <w:vAlign w:val="center"/>
          </w:tcPr>
          <w:p w14:paraId="6CF84329" w14:textId="77777777" w:rsidR="009330B6" w:rsidRPr="009330B6" w:rsidRDefault="00FE5844">
            <w:pPr>
              <w:rPr>
                <w:rFonts w:ascii="Arial" w:hAnsi="Arial" w:cs="Arial"/>
                <w:sz w:val="20"/>
                <w:szCs w:val="20"/>
              </w:rPr>
            </w:pPr>
            <w:r w:rsidRPr="009330B6">
              <w:rPr>
                <w:rFonts w:ascii="Arial" w:hAnsi="Arial" w:cs="Arial"/>
                <w:sz w:val="20"/>
                <w:szCs w:val="20"/>
              </w:rPr>
              <w:t>Extra examenvakken (in het vrije deel):</w:t>
            </w:r>
          </w:p>
        </w:tc>
        <w:tc>
          <w:tcPr>
            <w:tcW w:w="5670" w:type="dxa"/>
            <w:gridSpan w:val="5"/>
            <w:vAlign w:val="center"/>
          </w:tcPr>
          <w:p w14:paraId="0B35621A" w14:textId="77777777" w:rsidR="009330B6" w:rsidRPr="009330B6" w:rsidRDefault="009330B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5844" w14:paraId="535679BA" w14:textId="77777777" w:rsidTr="00FE5844">
        <w:trPr>
          <w:trHeight w:hRule="exact" w:val="397"/>
        </w:trPr>
        <w:tc>
          <w:tcPr>
            <w:tcW w:w="9464" w:type="dxa"/>
            <w:gridSpan w:val="9"/>
            <w:vAlign w:val="center"/>
          </w:tcPr>
          <w:p w14:paraId="39A6E971" w14:textId="77777777" w:rsidR="00FE5844" w:rsidRPr="009330B6" w:rsidRDefault="00FE584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330B6" w14:paraId="48BD0117" w14:textId="77777777" w:rsidTr="003F2322">
        <w:trPr>
          <w:trHeight w:hRule="exact" w:val="397"/>
        </w:trPr>
        <w:tc>
          <w:tcPr>
            <w:tcW w:w="3794" w:type="dxa"/>
            <w:gridSpan w:val="4"/>
            <w:vAlign w:val="center"/>
          </w:tcPr>
          <w:p w14:paraId="3788C111" w14:textId="77777777" w:rsidR="009330B6" w:rsidRPr="009330B6" w:rsidRDefault="009330B6" w:rsidP="009330B6">
            <w:pPr>
              <w:rPr>
                <w:rFonts w:ascii="Arial" w:hAnsi="Arial" w:cs="Arial"/>
                <w:sz w:val="20"/>
                <w:szCs w:val="20"/>
              </w:rPr>
            </w:pPr>
            <w:r w:rsidRPr="00FE5844">
              <w:rPr>
                <w:rFonts w:ascii="Arial" w:hAnsi="Arial" w:cs="Arial"/>
                <w:sz w:val="28"/>
                <w:szCs w:val="28"/>
              </w:rPr>
              <w:t>O</w:t>
            </w:r>
            <w:r w:rsidRPr="009330B6">
              <w:rPr>
                <w:rFonts w:ascii="Arial" w:hAnsi="Arial" w:cs="Arial"/>
                <w:sz w:val="20"/>
                <w:szCs w:val="20"/>
              </w:rPr>
              <w:t xml:space="preserve"> 4-mavo / vmbo theoretisch</w:t>
            </w:r>
          </w:p>
        </w:tc>
        <w:tc>
          <w:tcPr>
            <w:tcW w:w="5670" w:type="dxa"/>
            <w:gridSpan w:val="5"/>
            <w:vAlign w:val="center"/>
          </w:tcPr>
          <w:p w14:paraId="1463839E" w14:textId="77777777" w:rsidR="009330B6" w:rsidRPr="009330B6" w:rsidRDefault="009330B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330B6" w14:paraId="46CF9BEA" w14:textId="77777777" w:rsidTr="003F2322">
        <w:trPr>
          <w:trHeight w:hRule="exact" w:val="397"/>
        </w:trPr>
        <w:tc>
          <w:tcPr>
            <w:tcW w:w="3794" w:type="dxa"/>
            <w:gridSpan w:val="4"/>
            <w:vAlign w:val="center"/>
          </w:tcPr>
          <w:p w14:paraId="15DFAE25" w14:textId="77777777" w:rsidR="009330B6" w:rsidRPr="009330B6" w:rsidRDefault="009330B6" w:rsidP="005D41E8">
            <w:pPr>
              <w:rPr>
                <w:rFonts w:ascii="Arial" w:hAnsi="Arial" w:cs="Arial"/>
                <w:sz w:val="20"/>
                <w:szCs w:val="20"/>
              </w:rPr>
            </w:pPr>
            <w:r w:rsidRPr="009330B6">
              <w:rPr>
                <w:rFonts w:ascii="Arial" w:hAnsi="Arial" w:cs="Arial"/>
                <w:sz w:val="20"/>
                <w:szCs w:val="20"/>
              </w:rPr>
              <w:t xml:space="preserve">Huidige </w:t>
            </w:r>
            <w:r w:rsidR="005D41E8">
              <w:rPr>
                <w:rFonts w:ascii="Arial" w:hAnsi="Arial" w:cs="Arial"/>
                <w:sz w:val="20"/>
                <w:szCs w:val="20"/>
              </w:rPr>
              <w:t xml:space="preserve">profiel </w:t>
            </w:r>
            <w:r w:rsidRPr="009330B6">
              <w:rPr>
                <w:rFonts w:ascii="Arial" w:hAnsi="Arial" w:cs="Arial"/>
                <w:sz w:val="20"/>
                <w:szCs w:val="20"/>
              </w:rPr>
              <w:t xml:space="preserve">en vakkenpakket: </w:t>
            </w:r>
          </w:p>
        </w:tc>
        <w:tc>
          <w:tcPr>
            <w:tcW w:w="5670" w:type="dxa"/>
            <w:gridSpan w:val="5"/>
            <w:vAlign w:val="center"/>
          </w:tcPr>
          <w:p w14:paraId="41286C4D" w14:textId="77777777" w:rsidR="009330B6" w:rsidRPr="009330B6" w:rsidRDefault="009330B6">
            <w:pPr>
              <w:rPr>
                <w:rFonts w:ascii="Arial" w:hAnsi="Arial" w:cs="Arial"/>
                <w:sz w:val="20"/>
                <w:szCs w:val="20"/>
              </w:rPr>
            </w:pPr>
            <w:r w:rsidRPr="00FE5844">
              <w:rPr>
                <w:rFonts w:ascii="Arial" w:hAnsi="Arial" w:cs="Arial"/>
                <w:sz w:val="28"/>
                <w:szCs w:val="28"/>
              </w:rPr>
              <w:t>O</w:t>
            </w:r>
            <w:r w:rsidRPr="009330B6">
              <w:rPr>
                <w:rFonts w:ascii="Arial" w:hAnsi="Arial" w:cs="Arial"/>
                <w:sz w:val="20"/>
                <w:szCs w:val="20"/>
              </w:rPr>
              <w:t xml:space="preserve"> Techniek</w:t>
            </w:r>
          </w:p>
        </w:tc>
      </w:tr>
      <w:tr w:rsidR="009330B6" w14:paraId="3A05901F" w14:textId="77777777" w:rsidTr="003F2322">
        <w:trPr>
          <w:trHeight w:hRule="exact" w:val="397"/>
        </w:trPr>
        <w:tc>
          <w:tcPr>
            <w:tcW w:w="3794" w:type="dxa"/>
            <w:gridSpan w:val="4"/>
            <w:vAlign w:val="center"/>
          </w:tcPr>
          <w:p w14:paraId="259D46F6" w14:textId="77777777" w:rsidR="009330B6" w:rsidRPr="009330B6" w:rsidRDefault="009330B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gridSpan w:val="5"/>
            <w:vAlign w:val="center"/>
          </w:tcPr>
          <w:p w14:paraId="1DB814E0" w14:textId="77777777" w:rsidR="009330B6" w:rsidRPr="009330B6" w:rsidRDefault="009330B6">
            <w:pPr>
              <w:rPr>
                <w:rFonts w:ascii="Arial" w:hAnsi="Arial" w:cs="Arial"/>
                <w:sz w:val="20"/>
                <w:szCs w:val="20"/>
              </w:rPr>
            </w:pPr>
            <w:r w:rsidRPr="00FE5844">
              <w:rPr>
                <w:rFonts w:ascii="Arial" w:hAnsi="Arial" w:cs="Arial"/>
                <w:sz w:val="28"/>
                <w:szCs w:val="28"/>
              </w:rPr>
              <w:t>O</w:t>
            </w:r>
            <w:r w:rsidRPr="009330B6">
              <w:rPr>
                <w:rFonts w:ascii="Arial" w:hAnsi="Arial" w:cs="Arial"/>
                <w:sz w:val="20"/>
                <w:szCs w:val="20"/>
              </w:rPr>
              <w:t xml:space="preserve"> Economie</w:t>
            </w:r>
          </w:p>
        </w:tc>
      </w:tr>
      <w:tr w:rsidR="009330B6" w14:paraId="0ECB9B88" w14:textId="77777777" w:rsidTr="003F2322">
        <w:trPr>
          <w:trHeight w:hRule="exact" w:val="397"/>
        </w:trPr>
        <w:tc>
          <w:tcPr>
            <w:tcW w:w="3794" w:type="dxa"/>
            <w:gridSpan w:val="4"/>
            <w:vAlign w:val="center"/>
          </w:tcPr>
          <w:p w14:paraId="0276B854" w14:textId="77777777" w:rsidR="009330B6" w:rsidRPr="009330B6" w:rsidRDefault="009330B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gridSpan w:val="5"/>
            <w:vAlign w:val="center"/>
          </w:tcPr>
          <w:p w14:paraId="1F8A116F" w14:textId="77777777" w:rsidR="009330B6" w:rsidRPr="009330B6" w:rsidRDefault="009330B6">
            <w:pPr>
              <w:rPr>
                <w:rFonts w:ascii="Arial" w:hAnsi="Arial" w:cs="Arial"/>
                <w:sz w:val="20"/>
                <w:szCs w:val="20"/>
              </w:rPr>
            </w:pPr>
            <w:r w:rsidRPr="00FE5844">
              <w:rPr>
                <w:rFonts w:ascii="Arial" w:hAnsi="Arial" w:cs="Arial"/>
                <w:sz w:val="28"/>
                <w:szCs w:val="28"/>
              </w:rPr>
              <w:t>O</w:t>
            </w:r>
            <w:r w:rsidRPr="009330B6">
              <w:rPr>
                <w:rFonts w:ascii="Arial" w:hAnsi="Arial" w:cs="Arial"/>
                <w:sz w:val="20"/>
                <w:szCs w:val="20"/>
              </w:rPr>
              <w:t xml:space="preserve"> Zorg en welzijn </w:t>
            </w:r>
          </w:p>
        </w:tc>
      </w:tr>
      <w:tr w:rsidR="00CD170D" w14:paraId="3BFFC554" w14:textId="77777777" w:rsidTr="003F2322">
        <w:trPr>
          <w:trHeight w:hRule="exact" w:val="397"/>
        </w:trPr>
        <w:tc>
          <w:tcPr>
            <w:tcW w:w="3794" w:type="dxa"/>
            <w:gridSpan w:val="4"/>
            <w:vAlign w:val="center"/>
          </w:tcPr>
          <w:p w14:paraId="096B9956" w14:textId="77777777" w:rsidR="00CD170D" w:rsidRPr="009330B6" w:rsidRDefault="00CD170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gridSpan w:val="5"/>
            <w:vAlign w:val="center"/>
          </w:tcPr>
          <w:p w14:paraId="7FE62AAA" w14:textId="45E6FB4A" w:rsidR="00CD170D" w:rsidRPr="00FE5844" w:rsidRDefault="00CD170D">
            <w:pPr>
              <w:rPr>
                <w:rFonts w:ascii="Arial" w:hAnsi="Arial" w:cs="Arial"/>
                <w:sz w:val="28"/>
                <w:szCs w:val="28"/>
              </w:rPr>
            </w:pPr>
            <w:r w:rsidRPr="00FE5844">
              <w:rPr>
                <w:rFonts w:ascii="Arial" w:hAnsi="Arial" w:cs="Arial"/>
                <w:sz w:val="28"/>
                <w:szCs w:val="28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 xml:space="preserve"> Groen</w:t>
            </w:r>
            <w:bookmarkStart w:id="0" w:name="_GoBack"/>
            <w:bookmarkEnd w:id="0"/>
          </w:p>
        </w:tc>
      </w:tr>
      <w:tr w:rsidR="00FE5844" w14:paraId="53D95693" w14:textId="77777777" w:rsidTr="00FE5844">
        <w:trPr>
          <w:trHeight w:hRule="exact" w:val="397"/>
        </w:trPr>
        <w:tc>
          <w:tcPr>
            <w:tcW w:w="1183" w:type="dxa"/>
            <w:vAlign w:val="center"/>
          </w:tcPr>
          <w:p w14:paraId="341A7079" w14:textId="77777777" w:rsidR="00FE5844" w:rsidRPr="009330B6" w:rsidRDefault="00FE5844">
            <w:pPr>
              <w:rPr>
                <w:rFonts w:ascii="Arial" w:hAnsi="Arial" w:cs="Arial"/>
                <w:sz w:val="20"/>
                <w:szCs w:val="20"/>
              </w:rPr>
            </w:pPr>
            <w:r w:rsidRPr="009330B6">
              <w:rPr>
                <w:rFonts w:ascii="Arial" w:hAnsi="Arial" w:cs="Arial"/>
                <w:sz w:val="20"/>
                <w:szCs w:val="20"/>
              </w:rPr>
              <w:t xml:space="preserve">Vakken: </w:t>
            </w:r>
          </w:p>
        </w:tc>
        <w:tc>
          <w:tcPr>
            <w:tcW w:w="1183" w:type="dxa"/>
            <w:vAlign w:val="center"/>
          </w:tcPr>
          <w:p w14:paraId="7559910B" w14:textId="77777777" w:rsidR="00FE5844" w:rsidRPr="009330B6" w:rsidRDefault="00FE58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  <w:vAlign w:val="center"/>
          </w:tcPr>
          <w:p w14:paraId="081E50F4" w14:textId="77777777" w:rsidR="00FE5844" w:rsidRPr="009330B6" w:rsidRDefault="00FE58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  <w:gridSpan w:val="2"/>
            <w:vAlign w:val="center"/>
          </w:tcPr>
          <w:p w14:paraId="0E146128" w14:textId="77777777" w:rsidR="00FE5844" w:rsidRPr="009330B6" w:rsidRDefault="00FE58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  <w:vAlign w:val="center"/>
          </w:tcPr>
          <w:p w14:paraId="3EDFFE11" w14:textId="77777777" w:rsidR="00FE5844" w:rsidRPr="009330B6" w:rsidRDefault="00FE58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  <w:vAlign w:val="center"/>
          </w:tcPr>
          <w:p w14:paraId="3222B768" w14:textId="77777777" w:rsidR="00FE5844" w:rsidRPr="009330B6" w:rsidRDefault="00FE58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  <w:vAlign w:val="center"/>
          </w:tcPr>
          <w:p w14:paraId="78E2D377" w14:textId="77777777" w:rsidR="00FE5844" w:rsidRPr="009330B6" w:rsidRDefault="00FE58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  <w:vAlign w:val="center"/>
          </w:tcPr>
          <w:p w14:paraId="30D76F66" w14:textId="77777777" w:rsidR="00FE5844" w:rsidRPr="009330B6" w:rsidRDefault="00FE584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5844" w14:paraId="177E4861" w14:textId="77777777" w:rsidTr="00FE5844">
        <w:trPr>
          <w:trHeight w:hRule="exact" w:val="397"/>
        </w:trPr>
        <w:tc>
          <w:tcPr>
            <w:tcW w:w="9464" w:type="dxa"/>
            <w:gridSpan w:val="9"/>
            <w:vAlign w:val="center"/>
          </w:tcPr>
          <w:p w14:paraId="53DB19EC" w14:textId="77777777" w:rsidR="00FE5844" w:rsidRPr="009330B6" w:rsidRDefault="00FE584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330B6" w14:paraId="3FEF071E" w14:textId="77777777" w:rsidTr="003F2322">
        <w:trPr>
          <w:trHeight w:hRule="exact" w:val="397"/>
        </w:trPr>
        <w:tc>
          <w:tcPr>
            <w:tcW w:w="3794" w:type="dxa"/>
            <w:gridSpan w:val="4"/>
            <w:vAlign w:val="center"/>
          </w:tcPr>
          <w:p w14:paraId="62AB7C51" w14:textId="77777777" w:rsidR="009330B6" w:rsidRPr="009330B6" w:rsidRDefault="009330B6" w:rsidP="005D41E8">
            <w:pPr>
              <w:rPr>
                <w:rFonts w:ascii="Arial" w:hAnsi="Arial" w:cs="Arial"/>
                <w:sz w:val="20"/>
                <w:szCs w:val="20"/>
              </w:rPr>
            </w:pPr>
            <w:r w:rsidRPr="009330B6">
              <w:rPr>
                <w:rFonts w:ascii="Arial" w:hAnsi="Arial" w:cs="Arial"/>
                <w:sz w:val="20"/>
                <w:szCs w:val="20"/>
              </w:rPr>
              <w:t>Nieuwe profielkeuze:</w:t>
            </w:r>
          </w:p>
        </w:tc>
        <w:tc>
          <w:tcPr>
            <w:tcW w:w="5670" w:type="dxa"/>
            <w:gridSpan w:val="5"/>
            <w:vAlign w:val="center"/>
          </w:tcPr>
          <w:p w14:paraId="67CD096A" w14:textId="77777777" w:rsidR="009330B6" w:rsidRPr="009330B6" w:rsidRDefault="009330B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330B6" w14:paraId="1534E9F4" w14:textId="77777777" w:rsidTr="003F2322">
        <w:trPr>
          <w:trHeight w:hRule="exact" w:val="397"/>
        </w:trPr>
        <w:tc>
          <w:tcPr>
            <w:tcW w:w="3794" w:type="dxa"/>
            <w:gridSpan w:val="4"/>
            <w:vAlign w:val="center"/>
          </w:tcPr>
          <w:p w14:paraId="4FF0DB0C" w14:textId="77777777" w:rsidR="009330B6" w:rsidRPr="009330B6" w:rsidRDefault="009330B6">
            <w:pPr>
              <w:rPr>
                <w:rFonts w:ascii="Arial" w:hAnsi="Arial" w:cs="Arial"/>
                <w:sz w:val="20"/>
                <w:szCs w:val="20"/>
              </w:rPr>
            </w:pPr>
            <w:r w:rsidRPr="009330B6">
              <w:rPr>
                <w:rFonts w:ascii="Arial" w:hAnsi="Arial" w:cs="Arial"/>
                <w:sz w:val="20"/>
                <w:szCs w:val="20"/>
              </w:rPr>
              <w:t>Profiel:</w:t>
            </w:r>
          </w:p>
        </w:tc>
        <w:tc>
          <w:tcPr>
            <w:tcW w:w="5670" w:type="dxa"/>
            <w:gridSpan w:val="5"/>
            <w:vAlign w:val="center"/>
          </w:tcPr>
          <w:p w14:paraId="66102A55" w14:textId="77777777" w:rsidR="009330B6" w:rsidRPr="009330B6" w:rsidRDefault="009330B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330B6" w14:paraId="3FBD45D5" w14:textId="77777777" w:rsidTr="003F2322">
        <w:trPr>
          <w:trHeight w:hRule="exact" w:val="397"/>
        </w:trPr>
        <w:tc>
          <w:tcPr>
            <w:tcW w:w="3794" w:type="dxa"/>
            <w:gridSpan w:val="4"/>
            <w:vAlign w:val="center"/>
          </w:tcPr>
          <w:p w14:paraId="29FFFEC6" w14:textId="77777777" w:rsidR="009330B6" w:rsidRPr="009330B6" w:rsidRDefault="00FE5844">
            <w:pPr>
              <w:rPr>
                <w:rFonts w:ascii="Arial" w:hAnsi="Arial" w:cs="Arial"/>
                <w:sz w:val="20"/>
                <w:szCs w:val="20"/>
              </w:rPr>
            </w:pPr>
            <w:r w:rsidRPr="009330B6">
              <w:rPr>
                <w:rFonts w:ascii="Arial" w:hAnsi="Arial" w:cs="Arial"/>
                <w:sz w:val="20"/>
                <w:szCs w:val="20"/>
              </w:rPr>
              <w:t>Extra examenvakken (in het vrije deel):</w:t>
            </w:r>
          </w:p>
        </w:tc>
        <w:tc>
          <w:tcPr>
            <w:tcW w:w="5670" w:type="dxa"/>
            <w:gridSpan w:val="5"/>
            <w:vAlign w:val="center"/>
          </w:tcPr>
          <w:p w14:paraId="5CDDB032" w14:textId="77777777" w:rsidR="009330B6" w:rsidRPr="009330B6" w:rsidRDefault="009330B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B2CC3C9" w14:textId="77777777" w:rsidR="00C5174D" w:rsidRDefault="00C5174D"/>
    <w:p w14:paraId="5F5FD3D4" w14:textId="77777777" w:rsidR="00B45D29" w:rsidRDefault="00B45D29"/>
    <w:p w14:paraId="7A4E55BC" w14:textId="77777777" w:rsidR="00B45D29" w:rsidRDefault="00B45D29"/>
    <w:p w14:paraId="2A3C18D1" w14:textId="77777777" w:rsidR="00B45D29" w:rsidRDefault="00B45D29"/>
    <w:p w14:paraId="5E90C5CB" w14:textId="77777777" w:rsidR="00B45D29" w:rsidRDefault="00B45D29"/>
    <w:p w14:paraId="7300DB9A" w14:textId="77777777" w:rsidR="00941A63" w:rsidRDefault="00941A63"/>
    <w:p w14:paraId="02F5A181" w14:textId="77777777" w:rsidR="005D41E8" w:rsidRDefault="005D41E8"/>
    <w:p w14:paraId="24417D66" w14:textId="77777777" w:rsidR="00941A63" w:rsidRDefault="00941A63"/>
    <w:p w14:paraId="7F7479FC" w14:textId="77777777" w:rsidR="00C5174D" w:rsidRDefault="00C5174D">
      <w:pPr>
        <w:pStyle w:val="Plattetekst"/>
      </w:pPr>
    </w:p>
    <w:p w14:paraId="3278B7C7" w14:textId="77777777" w:rsidR="00C5174D" w:rsidRDefault="00C5174D">
      <w:pPr>
        <w:pStyle w:val="Plattetekst"/>
      </w:pPr>
    </w:p>
    <w:p w14:paraId="5C2F1140" w14:textId="77777777" w:rsidR="00072BCF" w:rsidRDefault="00072BCF" w:rsidP="00F51F65">
      <w:pPr>
        <w:pStyle w:val="Plattetekst"/>
        <w:jc w:val="right"/>
      </w:pPr>
    </w:p>
    <w:p w14:paraId="14B5BACA" w14:textId="77777777" w:rsidR="00E0614B" w:rsidRDefault="00E0614B" w:rsidP="00F51F65">
      <w:pPr>
        <w:pStyle w:val="Plattetekst"/>
        <w:jc w:val="right"/>
      </w:pPr>
    </w:p>
    <w:p w14:paraId="1ACB9880" w14:textId="77777777" w:rsidR="00321B3D" w:rsidRDefault="00015B47" w:rsidP="00F51F65">
      <w:pPr>
        <w:pStyle w:val="Plattetekst"/>
        <w:jc w:val="right"/>
      </w:pPr>
      <w:r>
        <w:br w:type="page"/>
      </w:r>
    </w:p>
    <w:tbl>
      <w:tblPr>
        <w:tblStyle w:val="Tabelraster1"/>
        <w:tblW w:w="946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3227"/>
        <w:gridCol w:w="1165"/>
        <w:gridCol w:w="1512"/>
        <w:gridCol w:w="1512"/>
        <w:gridCol w:w="2048"/>
      </w:tblGrid>
      <w:tr w:rsidR="00321B3D" w14:paraId="58806FC1" w14:textId="77777777" w:rsidTr="00321B3D">
        <w:trPr>
          <w:tblHeader/>
        </w:trPr>
        <w:tc>
          <w:tcPr>
            <w:tcW w:w="3227" w:type="dxa"/>
            <w:tcBorders>
              <w:top w:val="nil"/>
              <w:left w:val="nil"/>
              <w:bottom w:val="single" w:sz="4" w:space="0" w:color="999999"/>
              <w:right w:val="nil"/>
            </w:tcBorders>
            <w:vAlign w:val="center"/>
          </w:tcPr>
          <w:p w14:paraId="0FA6140F" w14:textId="77777777" w:rsidR="00321B3D" w:rsidRDefault="00DE416C" w:rsidP="00321B3D">
            <w:pPr>
              <w:pStyle w:val="Kop2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5</w:t>
            </w:r>
            <w:r w:rsidR="00321B3D" w:rsidRPr="002079A9">
              <w:rPr>
                <w:color w:val="auto"/>
                <w:sz w:val="24"/>
                <w:szCs w:val="24"/>
              </w:rPr>
              <w:t xml:space="preserve">. </w:t>
            </w:r>
            <w:r w:rsidR="00321B3D">
              <w:rPr>
                <w:color w:val="auto"/>
                <w:sz w:val="24"/>
                <w:szCs w:val="24"/>
              </w:rPr>
              <w:t>O</w:t>
            </w:r>
            <w:r w:rsidR="00321B3D" w:rsidRPr="002079A9">
              <w:rPr>
                <w:color w:val="auto"/>
                <w:sz w:val="24"/>
                <w:szCs w:val="24"/>
              </w:rPr>
              <w:t>verige gegevens</w:t>
            </w:r>
          </w:p>
          <w:p w14:paraId="715C47B5" w14:textId="77777777" w:rsidR="00321B3D" w:rsidRPr="002079A9" w:rsidRDefault="00321B3D" w:rsidP="00321B3D"/>
        </w:tc>
        <w:tc>
          <w:tcPr>
            <w:tcW w:w="1165" w:type="dxa"/>
            <w:tcBorders>
              <w:top w:val="nil"/>
              <w:left w:val="nil"/>
              <w:bottom w:val="single" w:sz="4" w:space="0" w:color="999999"/>
              <w:right w:val="nil"/>
            </w:tcBorders>
            <w:vAlign w:val="center"/>
          </w:tcPr>
          <w:p w14:paraId="7C37D6CC" w14:textId="77777777" w:rsidR="00321B3D" w:rsidRDefault="00321B3D" w:rsidP="00321B3D">
            <w:pPr>
              <w:pStyle w:val="Plattetekst"/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999999"/>
              <w:right w:val="nil"/>
            </w:tcBorders>
            <w:vAlign w:val="center"/>
          </w:tcPr>
          <w:p w14:paraId="05384D9E" w14:textId="77777777" w:rsidR="00321B3D" w:rsidRDefault="00321B3D" w:rsidP="00321B3D">
            <w:pPr>
              <w:pStyle w:val="Plattetekst"/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999999"/>
              <w:right w:val="nil"/>
            </w:tcBorders>
            <w:vAlign w:val="center"/>
          </w:tcPr>
          <w:p w14:paraId="5C066377" w14:textId="77777777" w:rsidR="00321B3D" w:rsidRDefault="00321B3D" w:rsidP="00321B3D">
            <w:pPr>
              <w:pStyle w:val="Plattetekst"/>
            </w:pP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999999"/>
              <w:right w:val="nil"/>
            </w:tcBorders>
            <w:vAlign w:val="center"/>
          </w:tcPr>
          <w:p w14:paraId="7C22A77D" w14:textId="77777777" w:rsidR="00321B3D" w:rsidRDefault="00321B3D" w:rsidP="00321B3D">
            <w:pPr>
              <w:pStyle w:val="Plattetekst"/>
            </w:pPr>
          </w:p>
        </w:tc>
      </w:tr>
      <w:tr w:rsidR="00321B3D" w14:paraId="0449F580" w14:textId="77777777" w:rsidTr="00E0614B">
        <w:trPr>
          <w:trHeight w:val="2011"/>
        </w:trPr>
        <w:tc>
          <w:tcPr>
            <w:tcW w:w="9464" w:type="dxa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524C1701" w14:textId="25B7BB72" w:rsidR="00321B3D" w:rsidRPr="00A06888" w:rsidRDefault="00321B3D" w:rsidP="00321B3D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Heeft uw kind </w:t>
            </w:r>
            <w:r w:rsidR="00E01105">
              <w:rPr>
                <w:sz w:val="20"/>
                <w:szCs w:val="20"/>
              </w:rPr>
              <w:t xml:space="preserve">een </w:t>
            </w:r>
            <w:r>
              <w:rPr>
                <w:sz w:val="20"/>
                <w:szCs w:val="20"/>
              </w:rPr>
              <w:t>specifieke ondersteuningsbehoefte?</w:t>
            </w:r>
          </w:p>
          <w:p w14:paraId="4C1B5DAD" w14:textId="77777777" w:rsidR="00321B3D" w:rsidRDefault="00321B3D" w:rsidP="00321B3D">
            <w:pPr>
              <w:pStyle w:val="Plattetek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  <w:r w:rsidRPr="002079A9">
              <w:rPr>
                <w:sz w:val="20"/>
                <w:szCs w:val="20"/>
              </w:rPr>
              <w:t xml:space="preserve"> nee</w:t>
            </w:r>
            <w:r>
              <w:rPr>
                <w:sz w:val="28"/>
                <w:szCs w:val="28"/>
              </w:rPr>
              <w:tab/>
            </w:r>
          </w:p>
          <w:p w14:paraId="50E5874B" w14:textId="77777777" w:rsidR="0071353B" w:rsidRPr="00C23A0F" w:rsidRDefault="0071353B" w:rsidP="00470DEC">
            <w:pPr>
              <w:pStyle w:val="Plattetekst"/>
              <w:tabs>
                <w:tab w:val="left" w:pos="1735"/>
              </w:tabs>
              <w:rPr>
                <w:sz w:val="28"/>
                <w:szCs w:val="28"/>
              </w:rPr>
            </w:pPr>
            <w:r w:rsidRPr="00C23A0F">
              <w:rPr>
                <w:sz w:val="28"/>
                <w:szCs w:val="28"/>
              </w:rPr>
              <w:t>O</w:t>
            </w:r>
            <w:r w:rsidRPr="00C23A0F">
              <w:rPr>
                <w:sz w:val="20"/>
                <w:szCs w:val="20"/>
              </w:rPr>
              <w:t xml:space="preserve"> ja, gericht op: </w:t>
            </w:r>
            <w:r w:rsidRPr="00C23A0F">
              <w:rPr>
                <w:sz w:val="28"/>
                <w:szCs w:val="28"/>
              </w:rPr>
              <w:tab/>
              <w:t>O</w:t>
            </w:r>
            <w:r w:rsidRPr="00C23A0F">
              <w:rPr>
                <w:sz w:val="20"/>
                <w:szCs w:val="20"/>
              </w:rPr>
              <w:t xml:space="preserve"> gezondheid</w:t>
            </w:r>
            <w:r w:rsidR="0078096F">
              <w:rPr>
                <w:sz w:val="20"/>
                <w:szCs w:val="20"/>
              </w:rPr>
              <w:t xml:space="preserve"> (b.v.: zien, gehoor, motoriek)</w:t>
            </w:r>
            <w:r w:rsidRPr="00C23A0F">
              <w:rPr>
                <w:sz w:val="28"/>
                <w:szCs w:val="28"/>
              </w:rPr>
              <w:t xml:space="preserve"> </w:t>
            </w:r>
            <w:r w:rsidRPr="00C23A0F">
              <w:rPr>
                <w:sz w:val="28"/>
                <w:szCs w:val="28"/>
              </w:rPr>
              <w:tab/>
            </w:r>
            <w:r w:rsidRPr="00C23A0F">
              <w:rPr>
                <w:sz w:val="28"/>
                <w:szCs w:val="28"/>
              </w:rPr>
              <w:tab/>
            </w:r>
          </w:p>
          <w:p w14:paraId="10843319" w14:textId="6DD46148" w:rsidR="0071353B" w:rsidRPr="00C23A0F" w:rsidRDefault="0071353B" w:rsidP="00470DEC">
            <w:pPr>
              <w:pStyle w:val="Plattetekst"/>
              <w:tabs>
                <w:tab w:val="left" w:pos="1735"/>
              </w:tabs>
              <w:rPr>
                <w:sz w:val="28"/>
                <w:szCs w:val="28"/>
              </w:rPr>
            </w:pPr>
            <w:r w:rsidRPr="00C23A0F">
              <w:rPr>
                <w:sz w:val="28"/>
                <w:szCs w:val="28"/>
              </w:rPr>
              <w:tab/>
              <w:t>O</w:t>
            </w:r>
            <w:r w:rsidRPr="00C23A0F">
              <w:rPr>
                <w:sz w:val="20"/>
                <w:szCs w:val="20"/>
              </w:rPr>
              <w:t xml:space="preserve"> sociaal</w:t>
            </w:r>
            <w:r w:rsidR="00E01105">
              <w:rPr>
                <w:sz w:val="20"/>
                <w:szCs w:val="20"/>
              </w:rPr>
              <w:t>-</w:t>
            </w:r>
            <w:r w:rsidRPr="00C23A0F">
              <w:rPr>
                <w:sz w:val="20"/>
                <w:szCs w:val="20"/>
              </w:rPr>
              <w:t>emotioneel gedrag</w:t>
            </w:r>
            <w:r w:rsidRPr="00C23A0F">
              <w:rPr>
                <w:sz w:val="28"/>
                <w:szCs w:val="28"/>
              </w:rPr>
              <w:t xml:space="preserve"> </w:t>
            </w:r>
            <w:r w:rsidR="0078096F">
              <w:rPr>
                <w:sz w:val="20"/>
                <w:szCs w:val="20"/>
              </w:rPr>
              <w:t>(b.v.: conflicten hantering, angsten)</w:t>
            </w:r>
            <w:r w:rsidRPr="00C23A0F">
              <w:rPr>
                <w:sz w:val="28"/>
                <w:szCs w:val="28"/>
              </w:rPr>
              <w:tab/>
            </w:r>
          </w:p>
          <w:p w14:paraId="3AA8FA4F" w14:textId="77777777" w:rsidR="00321B3D" w:rsidRDefault="0071353B" w:rsidP="00470DEC">
            <w:pPr>
              <w:pStyle w:val="Plattetekst"/>
              <w:tabs>
                <w:tab w:val="left" w:pos="1735"/>
              </w:tabs>
              <w:rPr>
                <w:sz w:val="20"/>
                <w:szCs w:val="20"/>
              </w:rPr>
            </w:pPr>
            <w:r w:rsidRPr="00C23A0F">
              <w:rPr>
                <w:sz w:val="28"/>
                <w:szCs w:val="28"/>
              </w:rPr>
              <w:tab/>
              <w:t>O</w:t>
            </w:r>
            <w:r w:rsidRPr="00C23A0F">
              <w:rPr>
                <w:sz w:val="20"/>
                <w:szCs w:val="20"/>
              </w:rPr>
              <w:t xml:space="preserve"> leerachterstand / leerproblemen</w:t>
            </w:r>
            <w:r w:rsidR="0078096F">
              <w:rPr>
                <w:sz w:val="20"/>
                <w:szCs w:val="20"/>
              </w:rPr>
              <w:t xml:space="preserve"> (b.v.: spelling, begrijpend lezen, planning)</w:t>
            </w:r>
          </w:p>
          <w:p w14:paraId="7F977353" w14:textId="77777777" w:rsidR="00E0614B" w:rsidRDefault="00E0614B" w:rsidP="00470DEC">
            <w:pPr>
              <w:pStyle w:val="Plattetekst"/>
              <w:tabs>
                <w:tab w:val="left" w:pos="1735"/>
              </w:tabs>
              <w:rPr>
                <w:sz w:val="20"/>
                <w:szCs w:val="28"/>
              </w:rPr>
            </w:pPr>
            <w:r>
              <w:rPr>
                <w:sz w:val="20"/>
                <w:szCs w:val="20"/>
              </w:rPr>
              <w:tab/>
            </w:r>
            <w:r w:rsidRPr="00C23A0F">
              <w:rPr>
                <w:sz w:val="28"/>
                <w:szCs w:val="28"/>
              </w:rPr>
              <w:t>O</w:t>
            </w:r>
            <w:r>
              <w:rPr>
                <w:sz w:val="20"/>
                <w:szCs w:val="28"/>
              </w:rPr>
              <w:t xml:space="preserve"> beheersing van de Nederlandse taal (ontwikkelen van vaardigheden, NT2)</w:t>
            </w:r>
          </w:p>
          <w:p w14:paraId="7030340E" w14:textId="77777777" w:rsidR="00470DEC" w:rsidRPr="00A06888" w:rsidRDefault="00470DEC" w:rsidP="00470DEC">
            <w:pPr>
              <w:pStyle w:val="Plattetekst"/>
              <w:tabs>
                <w:tab w:val="left" w:pos="1735"/>
              </w:tabs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ab/>
            </w:r>
            <w:r w:rsidRPr="00C23A0F">
              <w:rPr>
                <w:sz w:val="28"/>
                <w:szCs w:val="28"/>
              </w:rPr>
              <w:t>O</w:t>
            </w:r>
            <w:r>
              <w:rPr>
                <w:sz w:val="20"/>
                <w:szCs w:val="28"/>
              </w:rPr>
              <w:t xml:space="preserve"> </w:t>
            </w:r>
            <w:r>
              <w:rPr>
                <w:sz w:val="20"/>
                <w:szCs w:val="20"/>
              </w:rPr>
              <w:t>Tweetalig Internationaal Programma (TIP) in overleg bij aanmelding leerjaar 2</w:t>
            </w:r>
          </w:p>
        </w:tc>
      </w:tr>
      <w:tr w:rsidR="0071353B" w14:paraId="7389E937" w14:textId="77777777" w:rsidTr="00CB0E1C">
        <w:trPr>
          <w:trHeight w:hRule="exact" w:val="340"/>
        </w:trPr>
        <w:tc>
          <w:tcPr>
            <w:tcW w:w="9464" w:type="dxa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245BDF15" w14:textId="77777777" w:rsidR="0071353B" w:rsidRDefault="0071353B" w:rsidP="00321B3D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Ruimte voor toelichting: </w:t>
            </w:r>
          </w:p>
        </w:tc>
      </w:tr>
      <w:tr w:rsidR="0071353B" w14:paraId="75D9B003" w14:textId="77777777" w:rsidTr="00CB0E1C">
        <w:trPr>
          <w:trHeight w:hRule="exact" w:val="340"/>
        </w:trPr>
        <w:tc>
          <w:tcPr>
            <w:tcW w:w="9464" w:type="dxa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0CC4D2DA" w14:textId="77777777" w:rsidR="0071353B" w:rsidRDefault="0071353B" w:rsidP="00321B3D">
            <w:pPr>
              <w:pStyle w:val="Plattetekst"/>
              <w:rPr>
                <w:sz w:val="20"/>
                <w:szCs w:val="20"/>
              </w:rPr>
            </w:pPr>
          </w:p>
        </w:tc>
      </w:tr>
      <w:tr w:rsidR="0071353B" w14:paraId="7A898134" w14:textId="77777777" w:rsidTr="00CB0E1C">
        <w:trPr>
          <w:trHeight w:hRule="exact" w:val="340"/>
        </w:trPr>
        <w:tc>
          <w:tcPr>
            <w:tcW w:w="9464" w:type="dxa"/>
            <w:gridSpan w:val="5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vAlign w:val="center"/>
          </w:tcPr>
          <w:p w14:paraId="3B42537C" w14:textId="77777777" w:rsidR="0071353B" w:rsidRDefault="0071353B" w:rsidP="00321B3D">
            <w:pPr>
              <w:pStyle w:val="Plattetekst"/>
              <w:rPr>
                <w:sz w:val="20"/>
                <w:szCs w:val="20"/>
              </w:rPr>
            </w:pPr>
          </w:p>
        </w:tc>
      </w:tr>
    </w:tbl>
    <w:p w14:paraId="082E9AD6" w14:textId="77777777" w:rsidR="00321B3D" w:rsidRDefault="00321B3D" w:rsidP="00321B3D">
      <w:pPr>
        <w:pStyle w:val="Plattetekst"/>
      </w:pPr>
    </w:p>
    <w:tbl>
      <w:tblPr>
        <w:tblStyle w:val="Standaardtabel1"/>
        <w:tblW w:w="9446" w:type="dxa"/>
        <w:tblInd w:w="1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00" w:firstRow="0" w:lastRow="0" w:firstColumn="0" w:lastColumn="0" w:noHBand="0" w:noVBand="0"/>
      </w:tblPr>
      <w:tblGrid>
        <w:gridCol w:w="9446"/>
      </w:tblGrid>
      <w:tr w:rsidR="00181053" w14:paraId="32FAA41D" w14:textId="77777777" w:rsidTr="00276B16">
        <w:trPr>
          <w:trHeight w:val="300"/>
          <w:tblHeader/>
        </w:trPr>
        <w:tc>
          <w:tcPr>
            <w:tcW w:w="9446" w:type="dxa"/>
            <w:tcBorders>
              <w:top w:val="nil"/>
              <w:left w:val="nil"/>
              <w:bottom w:val="single" w:sz="4" w:space="0" w:color="999999"/>
              <w:right w:val="nil"/>
            </w:tcBorders>
            <w:noWrap/>
            <w:vAlign w:val="bottom"/>
          </w:tcPr>
          <w:p w14:paraId="7EF6A96D" w14:textId="77777777" w:rsidR="00181053" w:rsidRDefault="00DE416C" w:rsidP="00015B47">
            <w:pPr>
              <w:pStyle w:val="Kop2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  <w:r w:rsidR="002079A9">
              <w:rPr>
                <w:color w:val="auto"/>
                <w:sz w:val="24"/>
                <w:szCs w:val="24"/>
              </w:rPr>
              <w:t xml:space="preserve">. </w:t>
            </w:r>
            <w:r w:rsidR="00015B47" w:rsidRPr="00015B47">
              <w:rPr>
                <w:color w:val="auto"/>
                <w:sz w:val="24"/>
                <w:szCs w:val="24"/>
              </w:rPr>
              <w:t xml:space="preserve">Opmerkingen / aantekeningen </w:t>
            </w:r>
          </w:p>
          <w:p w14:paraId="57CEC8CF" w14:textId="77777777" w:rsidR="0049162B" w:rsidRPr="00015B47" w:rsidRDefault="0049162B" w:rsidP="00015B47"/>
        </w:tc>
      </w:tr>
      <w:tr w:rsidR="00015B47" w14:paraId="4808BDF6" w14:textId="77777777" w:rsidTr="00276B16">
        <w:trPr>
          <w:trHeight w:hRule="exact" w:val="340"/>
        </w:trPr>
        <w:tc>
          <w:tcPr>
            <w:tcW w:w="9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  <w:vAlign w:val="center"/>
          </w:tcPr>
          <w:p w14:paraId="5476AA20" w14:textId="77777777" w:rsidR="00015B47" w:rsidRDefault="00015B47">
            <w:pPr>
              <w:pStyle w:val="Plattetekst"/>
            </w:pPr>
            <w:r>
              <w:t> </w:t>
            </w:r>
          </w:p>
          <w:p w14:paraId="6769734D" w14:textId="77777777" w:rsidR="00015B47" w:rsidRDefault="00015B47">
            <w:pPr>
              <w:pStyle w:val="Plattetekst"/>
            </w:pPr>
            <w:r>
              <w:t> </w:t>
            </w:r>
          </w:p>
          <w:p w14:paraId="53793D78" w14:textId="77777777" w:rsidR="00015B47" w:rsidRDefault="00015B47">
            <w:pPr>
              <w:pStyle w:val="Plattetekst"/>
            </w:pPr>
            <w:r>
              <w:t> </w:t>
            </w:r>
          </w:p>
          <w:p w14:paraId="6D37FF08" w14:textId="77777777" w:rsidR="00015B47" w:rsidRDefault="00015B47">
            <w:pPr>
              <w:pStyle w:val="Plattetekst"/>
            </w:pPr>
            <w:r>
              <w:t> </w:t>
            </w:r>
          </w:p>
          <w:p w14:paraId="183FB8F7" w14:textId="77777777" w:rsidR="00015B47" w:rsidRDefault="00015B47">
            <w:pPr>
              <w:pStyle w:val="Plattetekst"/>
            </w:pPr>
            <w:r>
              <w:t> </w:t>
            </w:r>
          </w:p>
          <w:p w14:paraId="5FA7944D" w14:textId="77777777" w:rsidR="00015B47" w:rsidRDefault="00015B47">
            <w:pPr>
              <w:pStyle w:val="Plattetekst"/>
            </w:pPr>
            <w:r>
              <w:t> </w:t>
            </w:r>
          </w:p>
          <w:p w14:paraId="3AF12D22" w14:textId="77777777" w:rsidR="00015B47" w:rsidRDefault="00015B47">
            <w:pPr>
              <w:pStyle w:val="Plattetekst"/>
            </w:pPr>
            <w:r>
              <w:t> </w:t>
            </w:r>
          </w:p>
          <w:p w14:paraId="515D3F0D" w14:textId="77777777" w:rsidR="00015B47" w:rsidRDefault="00015B47">
            <w:pPr>
              <w:pStyle w:val="Plattetekst"/>
            </w:pPr>
            <w:r>
              <w:t> </w:t>
            </w:r>
          </w:p>
          <w:p w14:paraId="0148BD6D" w14:textId="77777777" w:rsidR="00015B47" w:rsidRDefault="00015B47">
            <w:pPr>
              <w:pStyle w:val="Plattetekst"/>
            </w:pPr>
            <w:r>
              <w:t> </w:t>
            </w:r>
          </w:p>
          <w:p w14:paraId="5E97C10F" w14:textId="77777777" w:rsidR="00015B47" w:rsidRDefault="00015B47">
            <w:pPr>
              <w:pStyle w:val="Plattetekst"/>
            </w:pPr>
            <w:r>
              <w:t> </w:t>
            </w:r>
          </w:p>
          <w:p w14:paraId="7ED63AB5" w14:textId="77777777" w:rsidR="00015B47" w:rsidRDefault="00015B47">
            <w:pPr>
              <w:pStyle w:val="Plattetekst"/>
            </w:pPr>
            <w:r>
              <w:t> </w:t>
            </w:r>
          </w:p>
          <w:p w14:paraId="7B972A63" w14:textId="77777777" w:rsidR="00015B47" w:rsidRDefault="00015B47">
            <w:pPr>
              <w:pStyle w:val="Plattetekst"/>
            </w:pPr>
            <w:r>
              <w:t> </w:t>
            </w:r>
          </w:p>
          <w:p w14:paraId="714202E3" w14:textId="77777777" w:rsidR="00015B47" w:rsidRDefault="00015B47">
            <w:pPr>
              <w:pStyle w:val="Plattetekst"/>
            </w:pPr>
            <w:r>
              <w:t> </w:t>
            </w:r>
          </w:p>
          <w:p w14:paraId="0C75A01A" w14:textId="77777777" w:rsidR="00015B47" w:rsidRDefault="00015B47">
            <w:pPr>
              <w:pStyle w:val="Plattetekst"/>
            </w:pPr>
            <w:r>
              <w:t> </w:t>
            </w:r>
          </w:p>
          <w:p w14:paraId="178BACA3" w14:textId="77777777" w:rsidR="00015B47" w:rsidRDefault="00015B47">
            <w:pPr>
              <w:pStyle w:val="Plattetekst"/>
            </w:pPr>
            <w:r>
              <w:t> </w:t>
            </w:r>
          </w:p>
          <w:p w14:paraId="646A9C9D" w14:textId="77777777" w:rsidR="00015B47" w:rsidRDefault="00015B47">
            <w:pPr>
              <w:pStyle w:val="Plattetekst"/>
            </w:pPr>
            <w:r>
              <w:t> </w:t>
            </w:r>
          </w:p>
          <w:p w14:paraId="6907241A" w14:textId="77777777" w:rsidR="00015B47" w:rsidRDefault="00015B47">
            <w:pPr>
              <w:pStyle w:val="Plattetekst"/>
            </w:pPr>
            <w:r>
              <w:t> </w:t>
            </w:r>
          </w:p>
          <w:p w14:paraId="5200D6F4" w14:textId="77777777" w:rsidR="00015B47" w:rsidRDefault="00015B47">
            <w:pPr>
              <w:pStyle w:val="Plattetekst"/>
            </w:pPr>
            <w:r>
              <w:t> </w:t>
            </w:r>
          </w:p>
          <w:p w14:paraId="054342DC" w14:textId="77777777" w:rsidR="00015B47" w:rsidRDefault="00015B47">
            <w:pPr>
              <w:pStyle w:val="Plattetekst"/>
            </w:pPr>
            <w:r>
              <w:t> </w:t>
            </w:r>
          </w:p>
          <w:p w14:paraId="00689AD6" w14:textId="77777777" w:rsidR="00015B47" w:rsidRDefault="00015B47" w:rsidP="007050B5">
            <w:pPr>
              <w:pStyle w:val="Plattetekst"/>
            </w:pPr>
            <w:r>
              <w:t> </w:t>
            </w:r>
          </w:p>
        </w:tc>
      </w:tr>
      <w:tr w:rsidR="00015B47" w14:paraId="637A0863" w14:textId="77777777" w:rsidTr="00276B16">
        <w:trPr>
          <w:trHeight w:hRule="exact" w:val="340"/>
        </w:trPr>
        <w:tc>
          <w:tcPr>
            <w:tcW w:w="9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  <w:vAlign w:val="center"/>
          </w:tcPr>
          <w:p w14:paraId="126C6561" w14:textId="77777777" w:rsidR="00015B47" w:rsidRDefault="00015B47">
            <w:pPr>
              <w:pStyle w:val="Plattetekst"/>
            </w:pPr>
          </w:p>
        </w:tc>
      </w:tr>
      <w:tr w:rsidR="00C5174D" w14:paraId="3D848DA2" w14:textId="77777777" w:rsidTr="00235E5B">
        <w:trPr>
          <w:trHeight w:hRule="exact" w:val="340"/>
        </w:trPr>
        <w:tc>
          <w:tcPr>
            <w:tcW w:w="9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  <w:vAlign w:val="center"/>
          </w:tcPr>
          <w:p w14:paraId="5BA0A91C" w14:textId="77777777" w:rsidR="00C5174D" w:rsidRDefault="00C5174D" w:rsidP="00235E5B">
            <w:pPr>
              <w:pStyle w:val="Plattetekst"/>
            </w:pPr>
          </w:p>
        </w:tc>
      </w:tr>
    </w:tbl>
    <w:p w14:paraId="213A605D" w14:textId="77777777" w:rsidR="00181053" w:rsidRDefault="00181053">
      <w:pPr>
        <w:pStyle w:val="Plattetekst"/>
      </w:pPr>
    </w:p>
    <w:p w14:paraId="578F8176" w14:textId="77777777" w:rsidR="00181053" w:rsidRDefault="00181053"/>
    <w:p w14:paraId="3766761E" w14:textId="77777777" w:rsidR="00015B47" w:rsidRDefault="00DE416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7</w:t>
      </w:r>
      <w:r w:rsidR="002079A9">
        <w:rPr>
          <w:rFonts w:ascii="Arial" w:hAnsi="Arial" w:cs="Arial"/>
          <w:b/>
        </w:rPr>
        <w:t xml:space="preserve">. </w:t>
      </w:r>
      <w:r w:rsidR="007050B5" w:rsidRPr="007050B5">
        <w:rPr>
          <w:rFonts w:ascii="Arial" w:hAnsi="Arial" w:cs="Arial"/>
          <w:b/>
        </w:rPr>
        <w:t>Ondertekening</w:t>
      </w:r>
    </w:p>
    <w:p w14:paraId="70CE261A" w14:textId="77777777" w:rsidR="008F516A" w:rsidRDefault="008F516A">
      <w:pPr>
        <w:rPr>
          <w:rFonts w:ascii="Arial" w:hAnsi="Arial" w:cs="Arial"/>
          <w:b/>
        </w:rPr>
      </w:pPr>
    </w:p>
    <w:p w14:paraId="2F989F0B" w14:textId="2690F653" w:rsidR="008F516A" w:rsidRPr="00C62C5C" w:rsidRDefault="00E01105" w:rsidP="008F516A">
      <w:pPr>
        <w:rPr>
          <w:rFonts w:ascii="Arial" w:hAnsi="Arial" w:cs="Arial"/>
          <w:sz w:val="20"/>
          <w:szCs w:val="20"/>
        </w:rPr>
      </w:pPr>
      <w:r w:rsidRPr="00C62C5C">
        <w:rPr>
          <w:rFonts w:ascii="Arial" w:hAnsi="Arial" w:cs="Arial"/>
          <w:sz w:val="20"/>
          <w:szCs w:val="20"/>
        </w:rPr>
        <w:t>Ondergetekende ouder/v</w:t>
      </w:r>
      <w:r>
        <w:rPr>
          <w:rFonts w:ascii="Arial" w:hAnsi="Arial" w:cs="Arial"/>
          <w:sz w:val="20"/>
          <w:szCs w:val="20"/>
        </w:rPr>
        <w:t>oogd</w:t>
      </w:r>
      <w:r w:rsidRPr="00C62C5C">
        <w:rPr>
          <w:rFonts w:ascii="Arial" w:hAnsi="Arial" w:cs="Arial"/>
          <w:sz w:val="20"/>
          <w:szCs w:val="20"/>
        </w:rPr>
        <w:t>* van de in dit formulier genoemde leerling</w:t>
      </w:r>
      <w:r>
        <w:rPr>
          <w:rFonts w:ascii="Arial" w:hAnsi="Arial" w:cs="Arial"/>
          <w:sz w:val="20"/>
          <w:szCs w:val="20"/>
        </w:rPr>
        <w:t>,</w:t>
      </w:r>
      <w:r w:rsidRPr="00C62C5C">
        <w:rPr>
          <w:rFonts w:ascii="Arial" w:hAnsi="Arial" w:cs="Arial"/>
          <w:sz w:val="20"/>
          <w:szCs w:val="20"/>
        </w:rPr>
        <w:t xml:space="preserve"> verzoekt voor deze leerling toelating tot het Stedelijk College Eindhoven</w:t>
      </w:r>
      <w:r>
        <w:rPr>
          <w:rFonts w:ascii="Arial" w:hAnsi="Arial" w:cs="Arial"/>
          <w:sz w:val="20"/>
          <w:szCs w:val="20"/>
        </w:rPr>
        <w:t xml:space="preserve"> </w:t>
      </w:r>
      <w:r w:rsidRPr="00C62C5C">
        <w:rPr>
          <w:rFonts w:ascii="Arial" w:hAnsi="Arial" w:cs="Arial"/>
          <w:sz w:val="20"/>
          <w:szCs w:val="20"/>
        </w:rPr>
        <w:t>locatie Henegouwenlaa</w:t>
      </w:r>
      <w:r>
        <w:rPr>
          <w:rFonts w:ascii="Arial" w:hAnsi="Arial" w:cs="Arial"/>
          <w:sz w:val="20"/>
          <w:szCs w:val="20"/>
        </w:rPr>
        <w:t>n bij</w:t>
      </w:r>
      <w:r w:rsidRPr="00C62C5C">
        <w:rPr>
          <w:rFonts w:ascii="Arial" w:hAnsi="Arial" w:cs="Arial"/>
          <w:sz w:val="20"/>
          <w:szCs w:val="20"/>
        </w:rPr>
        <w:t xml:space="preserve"> de aangekruiste opleiding. Derhalve heeft ondergetekende </w:t>
      </w:r>
      <w:r w:rsidRPr="009B6AAB">
        <w:rPr>
          <w:rFonts w:ascii="Arial" w:hAnsi="Arial" w:cs="Arial"/>
          <w:sz w:val="20"/>
          <w:szCs w:val="20"/>
        </w:rPr>
        <w:t xml:space="preserve">de gegevens </w:t>
      </w:r>
      <w:r w:rsidRPr="009B6AAB">
        <w:rPr>
          <w:rFonts w:ascii="Arial" w:hAnsi="Arial" w:cs="Arial"/>
          <w:sz w:val="20"/>
          <w:szCs w:val="20"/>
          <w:u w:val="single"/>
        </w:rPr>
        <w:t>volledig en naar waarheid</w:t>
      </w:r>
      <w:r w:rsidRPr="009B6AAB">
        <w:rPr>
          <w:rFonts w:ascii="Arial" w:hAnsi="Arial" w:cs="Arial"/>
          <w:sz w:val="20"/>
          <w:szCs w:val="20"/>
        </w:rPr>
        <w:t xml:space="preserve"> ingevuld. Ondergetekende </w:t>
      </w:r>
      <w:r w:rsidRPr="00C62C5C">
        <w:rPr>
          <w:rFonts w:ascii="Arial" w:hAnsi="Arial" w:cs="Arial"/>
          <w:sz w:val="20"/>
          <w:szCs w:val="20"/>
        </w:rPr>
        <w:t xml:space="preserve">stemt in met het opvragen van gegevens bij de school van herkomst. </w:t>
      </w:r>
      <w:r w:rsidR="008F516A" w:rsidRPr="00C62C5C">
        <w:rPr>
          <w:rFonts w:ascii="Arial" w:hAnsi="Arial" w:cs="Arial"/>
          <w:sz w:val="20"/>
          <w:szCs w:val="20"/>
        </w:rPr>
        <w:t xml:space="preserve"> </w:t>
      </w:r>
    </w:p>
    <w:p w14:paraId="0D1A3C8B" w14:textId="77777777" w:rsidR="008F516A" w:rsidRPr="00B93049" w:rsidRDefault="008F516A" w:rsidP="008F516A">
      <w:pPr>
        <w:pStyle w:val="Plattetekst"/>
        <w:jc w:val="right"/>
        <w:rPr>
          <w:sz w:val="14"/>
          <w:szCs w:val="14"/>
        </w:rPr>
      </w:pPr>
      <w:r w:rsidRPr="00A924BB">
        <w:rPr>
          <w:sz w:val="14"/>
          <w:szCs w:val="14"/>
        </w:rPr>
        <w:t>*doorhalen wat niet van toepassing is</w:t>
      </w:r>
    </w:p>
    <w:p w14:paraId="42916847" w14:textId="77777777" w:rsidR="008F516A" w:rsidRPr="00C62C5C" w:rsidRDefault="008F516A" w:rsidP="008F516A">
      <w:pPr>
        <w:rPr>
          <w:rFonts w:ascii="Arial" w:hAnsi="Arial" w:cs="Arial"/>
          <w:sz w:val="20"/>
          <w:szCs w:val="20"/>
        </w:rPr>
      </w:pPr>
    </w:p>
    <w:p w14:paraId="5F5A4614" w14:textId="77777777" w:rsidR="008F516A" w:rsidRDefault="008F516A" w:rsidP="008F516A">
      <w:pPr>
        <w:rPr>
          <w:rFonts w:ascii="Arial" w:hAnsi="Arial" w:cs="Arial"/>
          <w:sz w:val="20"/>
          <w:szCs w:val="20"/>
        </w:rPr>
      </w:pPr>
    </w:p>
    <w:p w14:paraId="253F68C0" w14:textId="098E0522" w:rsidR="008F516A" w:rsidRDefault="008F516A" w:rsidP="008F516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Naam ouder/v</w:t>
      </w:r>
      <w:r w:rsidR="005D41E8">
        <w:rPr>
          <w:rFonts w:ascii="Arial" w:hAnsi="Arial" w:cs="Arial"/>
          <w:sz w:val="20"/>
          <w:szCs w:val="20"/>
        </w:rPr>
        <w:t>oogd</w:t>
      </w:r>
      <w:r>
        <w:rPr>
          <w:rFonts w:ascii="Arial" w:hAnsi="Arial" w:cs="Arial"/>
          <w:sz w:val="20"/>
          <w:szCs w:val="20"/>
        </w:rPr>
        <w:t>* 1:</w:t>
      </w:r>
      <w:r>
        <w:rPr>
          <w:rFonts w:ascii="Arial" w:hAnsi="Arial" w:cs="Arial"/>
          <w:sz w:val="20"/>
          <w:szCs w:val="20"/>
        </w:rPr>
        <w:tab/>
      </w:r>
      <w:r w:rsidR="005D41E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Plaats en datum: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Handtekening</w:t>
      </w:r>
    </w:p>
    <w:p w14:paraId="0CA24E6B" w14:textId="77777777" w:rsidR="008F516A" w:rsidRDefault="008F516A" w:rsidP="008F516A">
      <w:pPr>
        <w:rPr>
          <w:rFonts w:ascii="Arial" w:hAnsi="Arial" w:cs="Arial"/>
          <w:sz w:val="20"/>
          <w:szCs w:val="20"/>
        </w:rPr>
      </w:pPr>
    </w:p>
    <w:p w14:paraId="49A708FB" w14:textId="77777777" w:rsidR="008F516A" w:rsidRDefault="008F516A" w:rsidP="008F516A">
      <w:pPr>
        <w:rPr>
          <w:rFonts w:ascii="Arial" w:hAnsi="Arial" w:cs="Arial"/>
          <w:sz w:val="20"/>
          <w:szCs w:val="20"/>
        </w:rPr>
      </w:pPr>
    </w:p>
    <w:p w14:paraId="2810622C" w14:textId="77777777" w:rsidR="008F516A" w:rsidRDefault="008F516A" w:rsidP="008F516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</w:t>
      </w:r>
      <w:r>
        <w:rPr>
          <w:rFonts w:ascii="Arial" w:hAnsi="Arial" w:cs="Arial"/>
          <w:sz w:val="20"/>
          <w:szCs w:val="20"/>
        </w:rPr>
        <w:tab/>
        <w:t>_______________________</w:t>
      </w:r>
      <w:r>
        <w:rPr>
          <w:rFonts w:ascii="Arial" w:hAnsi="Arial" w:cs="Arial"/>
          <w:sz w:val="20"/>
          <w:szCs w:val="20"/>
        </w:rPr>
        <w:tab/>
        <w:t>________________________</w:t>
      </w:r>
    </w:p>
    <w:p w14:paraId="1792F56C" w14:textId="77777777" w:rsidR="008F516A" w:rsidRDefault="008F516A" w:rsidP="008F516A">
      <w:pPr>
        <w:rPr>
          <w:rFonts w:ascii="Arial" w:hAnsi="Arial" w:cs="Arial"/>
          <w:sz w:val="20"/>
          <w:szCs w:val="20"/>
        </w:rPr>
      </w:pPr>
    </w:p>
    <w:p w14:paraId="7BDDF5FD" w14:textId="77777777" w:rsidR="008F516A" w:rsidRDefault="008F516A" w:rsidP="008F516A">
      <w:pPr>
        <w:rPr>
          <w:rFonts w:ascii="Arial" w:hAnsi="Arial" w:cs="Arial"/>
          <w:sz w:val="20"/>
          <w:szCs w:val="20"/>
        </w:rPr>
      </w:pPr>
    </w:p>
    <w:tbl>
      <w:tblPr>
        <w:tblStyle w:val="Tabelraster"/>
        <w:tblpPr w:leftFromText="141" w:rightFromText="141" w:vertAnchor="text" w:tblpYSpec="inside"/>
        <w:tblW w:w="0" w:type="auto"/>
        <w:tblLook w:val="04A0" w:firstRow="1" w:lastRow="0" w:firstColumn="1" w:lastColumn="0" w:noHBand="0" w:noVBand="1"/>
      </w:tblPr>
      <w:tblGrid>
        <w:gridCol w:w="245"/>
      </w:tblGrid>
      <w:tr w:rsidR="008F516A" w14:paraId="7610A23E" w14:textId="77777777" w:rsidTr="00D9606D">
        <w:trPr>
          <w:trHeight w:val="252"/>
        </w:trPr>
        <w:tc>
          <w:tcPr>
            <w:tcW w:w="245" w:type="dxa"/>
          </w:tcPr>
          <w:p w14:paraId="0D32EF3D" w14:textId="77777777" w:rsidR="008F516A" w:rsidRDefault="008F516A" w:rsidP="00D9606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72D0F5E" w14:textId="3405732B" w:rsidR="008F516A" w:rsidRDefault="008F516A" w:rsidP="008F516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Ouder</w:t>
      </w:r>
      <w:r w:rsidR="005D41E8">
        <w:rPr>
          <w:rFonts w:ascii="Arial" w:hAnsi="Arial" w:cs="Arial"/>
          <w:sz w:val="20"/>
          <w:szCs w:val="20"/>
        </w:rPr>
        <w:t>/voogd*</w:t>
      </w:r>
      <w:r>
        <w:rPr>
          <w:rFonts w:ascii="Arial" w:hAnsi="Arial" w:cs="Arial"/>
          <w:sz w:val="20"/>
          <w:szCs w:val="20"/>
        </w:rPr>
        <w:t xml:space="preserve"> 1 </w:t>
      </w:r>
      <w:r w:rsidR="00214F48">
        <w:rPr>
          <w:rFonts w:ascii="Arial" w:hAnsi="Arial" w:cs="Arial"/>
          <w:sz w:val="20"/>
          <w:szCs w:val="20"/>
        </w:rPr>
        <w:t>tekent met instemming van ouder</w:t>
      </w:r>
      <w:r w:rsidR="005D41E8">
        <w:rPr>
          <w:rFonts w:ascii="Arial" w:hAnsi="Arial" w:cs="Arial"/>
          <w:sz w:val="20"/>
          <w:szCs w:val="20"/>
        </w:rPr>
        <w:t xml:space="preserve">/voogd* </w:t>
      </w:r>
      <w:r>
        <w:rPr>
          <w:rFonts w:ascii="Arial" w:hAnsi="Arial" w:cs="Arial"/>
          <w:sz w:val="20"/>
          <w:szCs w:val="20"/>
        </w:rPr>
        <w:t>2.</w:t>
      </w:r>
    </w:p>
    <w:p w14:paraId="16B38A41" w14:textId="77777777" w:rsidR="008F516A" w:rsidRDefault="008F516A" w:rsidP="008F516A">
      <w:pPr>
        <w:rPr>
          <w:rFonts w:ascii="Arial" w:hAnsi="Arial" w:cs="Arial"/>
          <w:sz w:val="20"/>
          <w:szCs w:val="20"/>
        </w:rPr>
      </w:pPr>
    </w:p>
    <w:p w14:paraId="00CB91E5" w14:textId="77777777" w:rsidR="008F516A" w:rsidRPr="006C5E6A" w:rsidRDefault="008F516A" w:rsidP="008F516A">
      <w:pPr>
        <w:rPr>
          <w:rFonts w:ascii="Arial" w:hAnsi="Arial" w:cs="Arial"/>
          <w:sz w:val="20"/>
          <w:szCs w:val="20"/>
        </w:rPr>
      </w:pPr>
    </w:p>
    <w:p w14:paraId="1CA8AD19" w14:textId="77777777" w:rsidR="008F516A" w:rsidRDefault="008F516A" w:rsidP="008F516A">
      <w:pPr>
        <w:rPr>
          <w:rFonts w:ascii="Arial" w:hAnsi="Arial" w:cs="Arial"/>
          <w:sz w:val="20"/>
          <w:szCs w:val="20"/>
        </w:rPr>
      </w:pPr>
    </w:p>
    <w:p w14:paraId="0E0566B0" w14:textId="77777777" w:rsidR="008F516A" w:rsidRDefault="008F516A" w:rsidP="008F516A">
      <w:pPr>
        <w:rPr>
          <w:rFonts w:ascii="Arial" w:hAnsi="Arial" w:cs="Arial"/>
          <w:sz w:val="20"/>
          <w:szCs w:val="20"/>
        </w:rPr>
      </w:pPr>
    </w:p>
    <w:p w14:paraId="00411B50" w14:textId="7962AB2F" w:rsidR="008F516A" w:rsidRDefault="008F516A" w:rsidP="008F516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Naam ouder/v</w:t>
      </w:r>
      <w:r w:rsidR="005D41E8">
        <w:rPr>
          <w:rFonts w:ascii="Arial" w:hAnsi="Arial" w:cs="Arial"/>
          <w:sz w:val="20"/>
          <w:szCs w:val="20"/>
        </w:rPr>
        <w:t>oogd</w:t>
      </w:r>
      <w:r>
        <w:rPr>
          <w:rFonts w:ascii="Arial" w:hAnsi="Arial" w:cs="Arial"/>
          <w:sz w:val="20"/>
          <w:szCs w:val="20"/>
        </w:rPr>
        <w:t>* 2:</w:t>
      </w:r>
      <w:r>
        <w:rPr>
          <w:rFonts w:ascii="Arial" w:hAnsi="Arial" w:cs="Arial"/>
          <w:sz w:val="20"/>
          <w:szCs w:val="20"/>
        </w:rPr>
        <w:tab/>
      </w:r>
      <w:r w:rsidR="005D41E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Plaats en datum: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Handtekening</w:t>
      </w:r>
    </w:p>
    <w:p w14:paraId="5CC16BB8" w14:textId="77777777" w:rsidR="008F516A" w:rsidRDefault="008F516A" w:rsidP="008F516A">
      <w:pPr>
        <w:rPr>
          <w:rFonts w:ascii="Arial" w:hAnsi="Arial" w:cs="Arial"/>
          <w:sz w:val="20"/>
          <w:szCs w:val="20"/>
        </w:rPr>
      </w:pPr>
    </w:p>
    <w:p w14:paraId="034E5504" w14:textId="77777777" w:rsidR="008F516A" w:rsidRDefault="008F516A" w:rsidP="008F516A">
      <w:pPr>
        <w:rPr>
          <w:rFonts w:ascii="Arial" w:hAnsi="Arial" w:cs="Arial"/>
          <w:sz w:val="20"/>
          <w:szCs w:val="20"/>
        </w:rPr>
      </w:pPr>
    </w:p>
    <w:p w14:paraId="6F20387E" w14:textId="77777777" w:rsidR="008F516A" w:rsidRDefault="008F516A" w:rsidP="008F516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</w:t>
      </w:r>
      <w:r>
        <w:rPr>
          <w:rFonts w:ascii="Arial" w:hAnsi="Arial" w:cs="Arial"/>
          <w:sz w:val="20"/>
          <w:szCs w:val="20"/>
        </w:rPr>
        <w:tab/>
        <w:t>_______________________</w:t>
      </w:r>
      <w:r>
        <w:rPr>
          <w:rFonts w:ascii="Arial" w:hAnsi="Arial" w:cs="Arial"/>
          <w:sz w:val="20"/>
          <w:szCs w:val="20"/>
        </w:rPr>
        <w:tab/>
        <w:t>_________________________</w:t>
      </w:r>
    </w:p>
    <w:p w14:paraId="422422E6" w14:textId="77777777" w:rsidR="008F516A" w:rsidRDefault="008F516A">
      <w:pPr>
        <w:rPr>
          <w:rFonts w:ascii="Arial" w:hAnsi="Arial" w:cs="Arial"/>
          <w:b/>
        </w:rPr>
      </w:pPr>
    </w:p>
    <w:p w14:paraId="7F5BBC53" w14:textId="77777777" w:rsidR="005D41E8" w:rsidRDefault="005D41E8" w:rsidP="005D41E8">
      <w:pPr>
        <w:rPr>
          <w:rFonts w:ascii="Arial" w:hAnsi="Arial" w:cs="Arial"/>
          <w:sz w:val="20"/>
          <w:szCs w:val="20"/>
        </w:rPr>
      </w:pPr>
    </w:p>
    <w:p w14:paraId="7D54B622" w14:textId="77777777" w:rsidR="005D41E8" w:rsidRDefault="005D41E8" w:rsidP="005D41E8">
      <w:pPr>
        <w:rPr>
          <w:rFonts w:ascii="Arial" w:hAnsi="Arial" w:cs="Arial"/>
          <w:sz w:val="20"/>
          <w:szCs w:val="20"/>
        </w:rPr>
      </w:pPr>
    </w:p>
    <w:p w14:paraId="35DC2B77" w14:textId="77777777" w:rsidR="005D41E8" w:rsidRDefault="005D41E8" w:rsidP="005D41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door u gegeven informatie wordt geregistreerd volgen</w:t>
      </w:r>
      <w:r w:rsidR="00121339">
        <w:rPr>
          <w:rFonts w:ascii="Arial" w:hAnsi="Arial" w:cs="Arial"/>
          <w:sz w:val="20"/>
          <w:szCs w:val="20"/>
        </w:rPr>
        <w:t xml:space="preserve">s het Privacy statement van SILFO. </w:t>
      </w:r>
      <w:r>
        <w:rPr>
          <w:rFonts w:ascii="Arial" w:hAnsi="Arial" w:cs="Arial"/>
          <w:sz w:val="20"/>
          <w:szCs w:val="20"/>
        </w:rPr>
        <w:t>U kunt dit nalezen op de website van de school.</w:t>
      </w:r>
    </w:p>
    <w:p w14:paraId="5A7C4A79" w14:textId="77777777" w:rsidR="008F516A" w:rsidRDefault="008F516A">
      <w:pPr>
        <w:rPr>
          <w:rFonts w:ascii="Arial" w:hAnsi="Arial" w:cs="Arial"/>
          <w:b/>
        </w:rPr>
      </w:pPr>
    </w:p>
    <w:p w14:paraId="6D41E06B" w14:textId="77777777" w:rsidR="005D41E8" w:rsidRDefault="005D41E8">
      <w:pPr>
        <w:rPr>
          <w:rFonts w:ascii="Arial" w:hAnsi="Arial" w:cs="Arial"/>
          <w:b/>
        </w:rPr>
      </w:pPr>
    </w:p>
    <w:p w14:paraId="134B4842" w14:textId="77777777" w:rsidR="007050B5" w:rsidRDefault="007050B5">
      <w:pPr>
        <w:rPr>
          <w:rFonts w:ascii="Arial" w:hAnsi="Arial" w:cs="Arial"/>
          <w:b/>
        </w:rPr>
      </w:pPr>
    </w:p>
    <w:tbl>
      <w:tblPr>
        <w:tblStyle w:val="Tabelraster"/>
        <w:tblW w:w="9633" w:type="dxa"/>
        <w:tblInd w:w="-5" w:type="dxa"/>
        <w:tblLook w:val="04A0" w:firstRow="1" w:lastRow="0" w:firstColumn="1" w:lastColumn="0" w:noHBand="0" w:noVBand="1"/>
      </w:tblPr>
      <w:tblGrid>
        <w:gridCol w:w="2001"/>
        <w:gridCol w:w="1832"/>
        <w:gridCol w:w="2302"/>
        <w:gridCol w:w="1802"/>
        <w:gridCol w:w="1696"/>
      </w:tblGrid>
      <w:tr w:rsidR="007D4CA7" w:rsidRPr="00CB0E1C" w14:paraId="31D0E9F8" w14:textId="77777777" w:rsidTr="007D4CA7">
        <w:trPr>
          <w:trHeight w:hRule="exact" w:val="591"/>
        </w:trPr>
        <w:tc>
          <w:tcPr>
            <w:tcW w:w="2001" w:type="dxa"/>
          </w:tcPr>
          <w:p w14:paraId="4A1FC84B" w14:textId="77777777" w:rsidR="007D4CA7" w:rsidRDefault="007D4CA7" w:rsidP="00E46E06">
            <w:pPr>
              <w:tabs>
                <w:tab w:val="left" w:pos="1917"/>
                <w:tab w:val="left" w:pos="2834"/>
                <w:tab w:val="left" w:pos="3402"/>
                <w:tab w:val="left" w:pos="3877"/>
                <w:tab w:val="left" w:pos="6072"/>
                <w:tab w:val="left" w:pos="8640"/>
              </w:tabs>
              <w:spacing w:line="264" w:lineRule="auto"/>
              <w:rPr>
                <w:rFonts w:ascii="Arial" w:hAnsi="Arial"/>
                <w:sz w:val="12"/>
                <w:szCs w:val="12"/>
              </w:rPr>
            </w:pPr>
          </w:p>
          <w:p w14:paraId="4053C78D" w14:textId="77777777" w:rsidR="007D4CA7" w:rsidRPr="00CB0E1C" w:rsidRDefault="007D4CA7" w:rsidP="00E46E06">
            <w:pPr>
              <w:tabs>
                <w:tab w:val="left" w:pos="1917"/>
                <w:tab w:val="left" w:pos="2834"/>
                <w:tab w:val="left" w:pos="3402"/>
                <w:tab w:val="left" w:pos="3877"/>
                <w:tab w:val="left" w:pos="6072"/>
                <w:tab w:val="left" w:pos="8640"/>
              </w:tabs>
              <w:spacing w:line="264" w:lineRule="auto"/>
              <w:rPr>
                <w:rFonts w:ascii="Arial" w:hAnsi="Arial"/>
                <w:sz w:val="12"/>
                <w:szCs w:val="12"/>
              </w:rPr>
            </w:pPr>
            <w:r w:rsidRPr="00CB0E1C">
              <w:rPr>
                <w:rFonts w:ascii="Arial" w:hAnsi="Arial"/>
                <w:sz w:val="12"/>
                <w:szCs w:val="12"/>
              </w:rPr>
              <w:t>Informatie</w:t>
            </w:r>
          </w:p>
          <w:p w14:paraId="691B520C" w14:textId="77777777" w:rsidR="007D4CA7" w:rsidRPr="00CB0E1C" w:rsidRDefault="007D4CA7" w:rsidP="00E46E06">
            <w:pPr>
              <w:tabs>
                <w:tab w:val="left" w:pos="1917"/>
                <w:tab w:val="left" w:pos="2834"/>
                <w:tab w:val="left" w:pos="3402"/>
                <w:tab w:val="left" w:pos="3877"/>
                <w:tab w:val="left" w:pos="6072"/>
                <w:tab w:val="left" w:pos="8640"/>
              </w:tabs>
              <w:spacing w:after="58" w:line="264" w:lineRule="auto"/>
              <w:rPr>
                <w:rFonts w:ascii="Arial" w:hAnsi="Arial"/>
                <w:sz w:val="12"/>
                <w:szCs w:val="12"/>
              </w:rPr>
            </w:pPr>
            <w:r w:rsidRPr="00CB0E1C">
              <w:rPr>
                <w:rFonts w:ascii="Arial" w:hAnsi="Arial"/>
                <w:sz w:val="12"/>
                <w:szCs w:val="12"/>
              </w:rPr>
              <w:t>aangevraagd</w:t>
            </w:r>
          </w:p>
        </w:tc>
        <w:tc>
          <w:tcPr>
            <w:tcW w:w="1832" w:type="dxa"/>
          </w:tcPr>
          <w:p w14:paraId="582790CB" w14:textId="77777777" w:rsidR="007D4CA7" w:rsidRPr="00CB0E1C" w:rsidRDefault="007D4CA7" w:rsidP="00E46E06">
            <w:pPr>
              <w:spacing w:line="120" w:lineRule="exact"/>
              <w:rPr>
                <w:rFonts w:ascii="Arial" w:hAnsi="Arial"/>
                <w:sz w:val="12"/>
                <w:szCs w:val="12"/>
              </w:rPr>
            </w:pPr>
          </w:p>
          <w:p w14:paraId="00EA8DF2" w14:textId="77777777" w:rsidR="007D4CA7" w:rsidRPr="00CB0E1C" w:rsidRDefault="007D4CA7" w:rsidP="00E46E06">
            <w:pPr>
              <w:tabs>
                <w:tab w:val="left" w:pos="1917"/>
                <w:tab w:val="left" w:pos="2834"/>
                <w:tab w:val="left" w:pos="3402"/>
                <w:tab w:val="left" w:pos="3877"/>
                <w:tab w:val="left" w:pos="6072"/>
                <w:tab w:val="left" w:pos="8640"/>
              </w:tabs>
              <w:spacing w:line="264" w:lineRule="auto"/>
              <w:rPr>
                <w:rFonts w:ascii="Arial" w:hAnsi="Arial"/>
                <w:sz w:val="12"/>
                <w:szCs w:val="12"/>
              </w:rPr>
            </w:pPr>
            <w:r w:rsidRPr="00CB0E1C">
              <w:rPr>
                <w:rFonts w:ascii="Arial" w:hAnsi="Arial"/>
                <w:sz w:val="12"/>
                <w:szCs w:val="12"/>
              </w:rPr>
              <w:t>informatie</w:t>
            </w:r>
          </w:p>
          <w:p w14:paraId="41543A5B" w14:textId="77777777" w:rsidR="007D4CA7" w:rsidRPr="00CB0E1C" w:rsidRDefault="007D4CA7" w:rsidP="00E46E06">
            <w:pPr>
              <w:tabs>
                <w:tab w:val="left" w:pos="1917"/>
                <w:tab w:val="left" w:pos="2834"/>
                <w:tab w:val="left" w:pos="3402"/>
                <w:tab w:val="left" w:pos="3877"/>
                <w:tab w:val="left" w:pos="6072"/>
                <w:tab w:val="left" w:pos="8640"/>
              </w:tabs>
              <w:spacing w:after="58" w:line="264" w:lineRule="auto"/>
              <w:rPr>
                <w:rFonts w:ascii="Arial" w:hAnsi="Arial"/>
                <w:sz w:val="12"/>
                <w:szCs w:val="12"/>
              </w:rPr>
            </w:pPr>
            <w:r w:rsidRPr="00CB0E1C">
              <w:rPr>
                <w:rFonts w:ascii="Arial" w:hAnsi="Arial"/>
                <w:sz w:val="12"/>
                <w:szCs w:val="12"/>
              </w:rPr>
              <w:t>ontvangen</w:t>
            </w:r>
          </w:p>
        </w:tc>
        <w:tc>
          <w:tcPr>
            <w:tcW w:w="2302" w:type="dxa"/>
          </w:tcPr>
          <w:p w14:paraId="574F8CCD" w14:textId="77777777" w:rsidR="007D4CA7" w:rsidRPr="00CB0E1C" w:rsidRDefault="007D4CA7" w:rsidP="00E46E06">
            <w:pPr>
              <w:spacing w:line="120" w:lineRule="exact"/>
              <w:rPr>
                <w:rFonts w:ascii="Arial" w:hAnsi="Arial"/>
                <w:sz w:val="12"/>
                <w:szCs w:val="12"/>
              </w:rPr>
            </w:pPr>
          </w:p>
          <w:p w14:paraId="21D96E50" w14:textId="77777777" w:rsidR="007D4CA7" w:rsidRPr="00CB0E1C" w:rsidRDefault="007D4CA7" w:rsidP="00E46E06">
            <w:pPr>
              <w:tabs>
                <w:tab w:val="left" w:pos="1917"/>
                <w:tab w:val="left" w:pos="2834"/>
                <w:tab w:val="left" w:pos="3402"/>
                <w:tab w:val="left" w:pos="3877"/>
                <w:tab w:val="left" w:pos="6072"/>
                <w:tab w:val="left" w:pos="8640"/>
              </w:tabs>
              <w:spacing w:after="58" w:line="264" w:lineRule="auto"/>
              <w:rPr>
                <w:rFonts w:ascii="Arial" w:hAnsi="Arial"/>
                <w:sz w:val="12"/>
                <w:szCs w:val="12"/>
              </w:rPr>
            </w:pPr>
            <w:r w:rsidRPr="00CB0E1C">
              <w:rPr>
                <w:rFonts w:ascii="Arial" w:hAnsi="Arial"/>
                <w:sz w:val="12"/>
                <w:szCs w:val="12"/>
              </w:rPr>
              <w:t>toegelaten d.d.</w:t>
            </w:r>
          </w:p>
          <w:p w14:paraId="2D69C4BC" w14:textId="77777777" w:rsidR="007D4CA7" w:rsidRPr="00CB0E1C" w:rsidRDefault="007D4CA7" w:rsidP="00E46E06">
            <w:pPr>
              <w:tabs>
                <w:tab w:val="left" w:pos="1917"/>
                <w:tab w:val="left" w:pos="2834"/>
                <w:tab w:val="left" w:pos="3402"/>
                <w:tab w:val="left" w:pos="3877"/>
                <w:tab w:val="left" w:pos="6072"/>
                <w:tab w:val="left" w:pos="8640"/>
              </w:tabs>
              <w:spacing w:after="58" w:line="264" w:lineRule="auto"/>
              <w:rPr>
                <w:rFonts w:ascii="Arial" w:hAnsi="Arial"/>
                <w:sz w:val="12"/>
                <w:szCs w:val="12"/>
              </w:rPr>
            </w:pPr>
            <w:r w:rsidRPr="00CB0E1C">
              <w:rPr>
                <w:rFonts w:ascii="Arial" w:hAnsi="Arial"/>
                <w:sz w:val="12"/>
                <w:szCs w:val="12"/>
              </w:rPr>
              <w:t>afgewezen d.d.</w:t>
            </w:r>
          </w:p>
        </w:tc>
        <w:tc>
          <w:tcPr>
            <w:tcW w:w="1802" w:type="dxa"/>
          </w:tcPr>
          <w:p w14:paraId="4DAD39B0" w14:textId="77777777" w:rsidR="007D4CA7" w:rsidRPr="00CB0E1C" w:rsidRDefault="007D4CA7" w:rsidP="00E46E06">
            <w:pPr>
              <w:spacing w:line="120" w:lineRule="exact"/>
              <w:rPr>
                <w:rFonts w:ascii="Arial" w:hAnsi="Arial"/>
                <w:sz w:val="12"/>
                <w:szCs w:val="12"/>
              </w:rPr>
            </w:pPr>
          </w:p>
          <w:p w14:paraId="098AE32B" w14:textId="77777777" w:rsidR="007D4CA7" w:rsidRPr="00CB0E1C" w:rsidRDefault="007D4CA7" w:rsidP="00E46E06">
            <w:pPr>
              <w:tabs>
                <w:tab w:val="left" w:pos="1917"/>
                <w:tab w:val="left" w:pos="2834"/>
                <w:tab w:val="left" w:pos="3402"/>
                <w:tab w:val="left" w:pos="3877"/>
                <w:tab w:val="left" w:pos="6072"/>
                <w:tab w:val="left" w:pos="8640"/>
              </w:tabs>
              <w:spacing w:after="58" w:line="264" w:lineRule="auto"/>
              <w:rPr>
                <w:rFonts w:ascii="Arial" w:hAnsi="Arial"/>
                <w:sz w:val="12"/>
                <w:szCs w:val="12"/>
              </w:rPr>
            </w:pPr>
            <w:r w:rsidRPr="00CB0E1C">
              <w:rPr>
                <w:rFonts w:ascii="Arial" w:hAnsi="Arial"/>
                <w:sz w:val="12"/>
                <w:szCs w:val="12"/>
              </w:rPr>
              <w:t>SOM d.d</w:t>
            </w:r>
          </w:p>
          <w:p w14:paraId="30398E03" w14:textId="77777777" w:rsidR="007D4CA7" w:rsidRPr="00CB0E1C" w:rsidRDefault="007D4CA7" w:rsidP="00E46E06">
            <w:pPr>
              <w:tabs>
                <w:tab w:val="left" w:pos="1917"/>
                <w:tab w:val="left" w:pos="2834"/>
                <w:tab w:val="left" w:pos="3402"/>
                <w:tab w:val="left" w:pos="3877"/>
                <w:tab w:val="left" w:pos="6072"/>
                <w:tab w:val="left" w:pos="8640"/>
              </w:tabs>
              <w:spacing w:after="58" w:line="264" w:lineRule="auto"/>
              <w:rPr>
                <w:rFonts w:ascii="Arial" w:hAnsi="Arial"/>
                <w:sz w:val="12"/>
                <w:szCs w:val="12"/>
              </w:rPr>
            </w:pPr>
            <w:r w:rsidRPr="00CB0E1C">
              <w:rPr>
                <w:rFonts w:ascii="Arial" w:hAnsi="Arial"/>
                <w:sz w:val="12"/>
                <w:szCs w:val="12"/>
              </w:rPr>
              <w:t>SOM nummer:</w:t>
            </w:r>
          </w:p>
        </w:tc>
        <w:tc>
          <w:tcPr>
            <w:tcW w:w="1696" w:type="dxa"/>
          </w:tcPr>
          <w:p w14:paraId="2B09D512" w14:textId="77777777" w:rsidR="007D4CA7" w:rsidRDefault="007D4CA7" w:rsidP="00E46E06">
            <w:pPr>
              <w:spacing w:line="120" w:lineRule="exact"/>
              <w:rPr>
                <w:rFonts w:ascii="Arial" w:hAnsi="Arial"/>
                <w:sz w:val="12"/>
                <w:szCs w:val="12"/>
              </w:rPr>
            </w:pPr>
          </w:p>
          <w:p w14:paraId="333FCE0F" w14:textId="77777777" w:rsidR="007D4CA7" w:rsidRPr="00CB0E1C" w:rsidRDefault="007D4CA7" w:rsidP="00E46E06">
            <w:pPr>
              <w:spacing w:line="120" w:lineRule="exact"/>
              <w:rPr>
                <w:rFonts w:ascii="Arial" w:hAnsi="Arial"/>
                <w:sz w:val="12"/>
                <w:szCs w:val="12"/>
              </w:rPr>
            </w:pPr>
            <w:r>
              <w:rPr>
                <w:rFonts w:ascii="Arial" w:hAnsi="Arial"/>
                <w:sz w:val="12"/>
                <w:szCs w:val="12"/>
              </w:rPr>
              <w:t>Controle ID</w:t>
            </w:r>
          </w:p>
        </w:tc>
      </w:tr>
    </w:tbl>
    <w:p w14:paraId="36ACA4BD" w14:textId="77777777" w:rsidR="007050B5" w:rsidRPr="00C62C5C" w:rsidRDefault="007050B5" w:rsidP="00941A63">
      <w:pPr>
        <w:rPr>
          <w:rFonts w:ascii="Arial" w:hAnsi="Arial" w:cs="Arial"/>
          <w:sz w:val="20"/>
          <w:szCs w:val="20"/>
        </w:rPr>
      </w:pPr>
    </w:p>
    <w:sectPr w:rsidR="007050B5" w:rsidRPr="00C62C5C" w:rsidSect="00F91FD7">
      <w:pgSz w:w="11907" w:h="16839"/>
      <w:pgMar w:top="1135" w:right="851" w:bottom="567" w:left="1418" w:header="720" w:footer="72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A859C9" w16cex:dateUtc="2023-02-28T09:45:00Z"/>
  <w16cex:commentExtensible w16cex:durableId="27A85F6E" w16cex:dateUtc="2023-02-28T10:09:00Z"/>
  <w16cex:commentExtensible w16cex:durableId="27A85EB7" w16cex:dateUtc="2023-02-28T10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8CC3387" w16cid:durableId="27A859C9"/>
  <w16cid:commentId w16cid:paraId="214EE9BA" w16cid:durableId="27A85F6E"/>
  <w16cid:commentId w16cid:paraId="4F9F23F8" w16cid:durableId="27A85EB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1143F7" w14:textId="77777777" w:rsidR="00FD7A5C" w:rsidRDefault="00FD7A5C">
      <w:r>
        <w:separator/>
      </w:r>
    </w:p>
  </w:endnote>
  <w:endnote w:type="continuationSeparator" w:id="0">
    <w:p w14:paraId="7CC29CDC" w14:textId="77777777" w:rsidR="00FD7A5C" w:rsidRDefault="00FD7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2FCEA3" w14:textId="77777777" w:rsidR="00FD7A5C" w:rsidRDefault="00FD7A5C">
      <w:r>
        <w:separator/>
      </w:r>
    </w:p>
  </w:footnote>
  <w:footnote w:type="continuationSeparator" w:id="0">
    <w:p w14:paraId="26606136" w14:textId="77777777" w:rsidR="00FD7A5C" w:rsidRDefault="00FD7A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E34610"/>
    <w:multiLevelType w:val="hybridMultilevel"/>
    <w:tmpl w:val="1D5E020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C640D7"/>
    <w:multiLevelType w:val="hybridMultilevel"/>
    <w:tmpl w:val="965CEBB6"/>
    <w:lvl w:ilvl="0" w:tplc="A3C4FF8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ignoreMixedContent/>
  <w:alwaysShowPlaceholderText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5D2"/>
    <w:rsid w:val="00015B47"/>
    <w:rsid w:val="000177FB"/>
    <w:rsid w:val="00072BCF"/>
    <w:rsid w:val="000B480B"/>
    <w:rsid w:val="00107CD9"/>
    <w:rsid w:val="00121339"/>
    <w:rsid w:val="00133387"/>
    <w:rsid w:val="0015204F"/>
    <w:rsid w:val="00152F38"/>
    <w:rsid w:val="0017681D"/>
    <w:rsid w:val="00181053"/>
    <w:rsid w:val="00181F89"/>
    <w:rsid w:val="00195F06"/>
    <w:rsid w:val="001D34C0"/>
    <w:rsid w:val="001D4248"/>
    <w:rsid w:val="0020325A"/>
    <w:rsid w:val="002079A9"/>
    <w:rsid w:val="00214F48"/>
    <w:rsid w:val="00232861"/>
    <w:rsid w:val="00235E5B"/>
    <w:rsid w:val="00267E65"/>
    <w:rsid w:val="00276B16"/>
    <w:rsid w:val="0030752F"/>
    <w:rsid w:val="00321B3D"/>
    <w:rsid w:val="003B49D8"/>
    <w:rsid w:val="003C37F5"/>
    <w:rsid w:val="003F2322"/>
    <w:rsid w:val="00470DEC"/>
    <w:rsid w:val="00480362"/>
    <w:rsid w:val="0049162B"/>
    <w:rsid w:val="004F3867"/>
    <w:rsid w:val="005C5D6E"/>
    <w:rsid w:val="005D41E8"/>
    <w:rsid w:val="006A7C5A"/>
    <w:rsid w:val="006B17CE"/>
    <w:rsid w:val="006C76AD"/>
    <w:rsid w:val="007050B5"/>
    <w:rsid w:val="007125D2"/>
    <w:rsid w:val="0071353B"/>
    <w:rsid w:val="00742603"/>
    <w:rsid w:val="0077571F"/>
    <w:rsid w:val="00777CCE"/>
    <w:rsid w:val="0078096F"/>
    <w:rsid w:val="007D4CA7"/>
    <w:rsid w:val="00862620"/>
    <w:rsid w:val="00885E1D"/>
    <w:rsid w:val="008B05A7"/>
    <w:rsid w:val="008F516A"/>
    <w:rsid w:val="00903D8D"/>
    <w:rsid w:val="009330B6"/>
    <w:rsid w:val="00941A63"/>
    <w:rsid w:val="00951DC1"/>
    <w:rsid w:val="009B077F"/>
    <w:rsid w:val="009E7BF7"/>
    <w:rsid w:val="00A06888"/>
    <w:rsid w:val="00A1613F"/>
    <w:rsid w:val="00AA45BB"/>
    <w:rsid w:val="00AA7D45"/>
    <w:rsid w:val="00AE0F07"/>
    <w:rsid w:val="00B401A3"/>
    <w:rsid w:val="00B45D29"/>
    <w:rsid w:val="00B7172D"/>
    <w:rsid w:val="00B87EF8"/>
    <w:rsid w:val="00B93049"/>
    <w:rsid w:val="00BD3789"/>
    <w:rsid w:val="00BE2331"/>
    <w:rsid w:val="00C0179F"/>
    <w:rsid w:val="00C5174D"/>
    <w:rsid w:val="00C53DDE"/>
    <w:rsid w:val="00C62C5C"/>
    <w:rsid w:val="00C746F0"/>
    <w:rsid w:val="00CB0E1C"/>
    <w:rsid w:val="00CB78D0"/>
    <w:rsid w:val="00CC3868"/>
    <w:rsid w:val="00CD170D"/>
    <w:rsid w:val="00D31390"/>
    <w:rsid w:val="00D55054"/>
    <w:rsid w:val="00D9238C"/>
    <w:rsid w:val="00DC7416"/>
    <w:rsid w:val="00DE416C"/>
    <w:rsid w:val="00E01105"/>
    <w:rsid w:val="00E0614B"/>
    <w:rsid w:val="00E76CF9"/>
    <w:rsid w:val="00F05A71"/>
    <w:rsid w:val="00F11219"/>
    <w:rsid w:val="00F3572C"/>
    <w:rsid w:val="00F51F65"/>
    <w:rsid w:val="00F53072"/>
    <w:rsid w:val="00F73552"/>
    <w:rsid w:val="00F90C93"/>
    <w:rsid w:val="00F91FD7"/>
    <w:rsid w:val="00FB329C"/>
    <w:rsid w:val="00FD7A5C"/>
    <w:rsid w:val="00FE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0CBC5A4"/>
  <w15:docId w15:val="{B1911A7B-4C62-446A-AA8F-70F09D022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  <w:szCs w:val="24"/>
    </w:rPr>
  </w:style>
  <w:style w:type="paragraph" w:styleId="Kop1">
    <w:name w:val="heading 1"/>
    <w:basedOn w:val="Standaard"/>
    <w:next w:val="Standaard"/>
    <w:qFormat/>
    <w:pPr>
      <w:keepNext/>
      <w:jc w:val="right"/>
      <w:outlineLvl w:val="0"/>
    </w:pPr>
    <w:rPr>
      <w:rFonts w:ascii="Century Gothic" w:hAnsi="Century Gothic" w:cs="Century Gothic"/>
      <w:b/>
      <w:bCs/>
      <w:color w:val="333399"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qFormat/>
    <w:pPr>
      <w:keepNext/>
      <w:spacing w:before="120"/>
      <w:outlineLvl w:val="1"/>
    </w:pPr>
    <w:rPr>
      <w:rFonts w:ascii="Arial" w:hAnsi="Arial" w:cs="Arial"/>
      <w:b/>
      <w:bCs/>
      <w:iCs/>
      <w:color w:val="333399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320"/>
        <w:tab w:val="right" w:pos="8640"/>
      </w:tabs>
    </w:pPr>
  </w:style>
  <w:style w:type="paragraph" w:styleId="Voettekst">
    <w:name w:val="footer"/>
    <w:basedOn w:val="Standaard"/>
    <w:pPr>
      <w:tabs>
        <w:tab w:val="center" w:pos="4320"/>
        <w:tab w:val="right" w:pos="8640"/>
      </w:tabs>
    </w:pPr>
  </w:style>
  <w:style w:type="paragraph" w:styleId="Plattetekst">
    <w:name w:val="Body Text"/>
    <w:basedOn w:val="Standaard"/>
    <w:link w:val="PlattetekstChar"/>
    <w:rPr>
      <w:rFonts w:ascii="Arial" w:hAnsi="Arial" w:cs="Arial"/>
      <w:sz w:val="22"/>
      <w:szCs w:val="22"/>
    </w:rPr>
  </w:style>
  <w:style w:type="paragraph" w:styleId="Plattetekst2">
    <w:name w:val="Body Text 2"/>
    <w:basedOn w:val="Standaard"/>
    <w:pPr>
      <w:ind w:left="2160"/>
    </w:pPr>
    <w:rPr>
      <w:i/>
      <w:sz w:val="22"/>
      <w:szCs w:val="22"/>
    </w:rPr>
  </w:style>
  <w:style w:type="paragraph" w:styleId="Ballontekst">
    <w:name w:val="Balloon Text"/>
    <w:basedOn w:val="Standaard"/>
    <w:semiHidden/>
    <w:rPr>
      <w:rFonts w:ascii="Tahoma" w:hAnsi="Tahoma" w:cs="Tahoma"/>
      <w:sz w:val="16"/>
      <w:szCs w:val="16"/>
    </w:rPr>
  </w:style>
  <w:style w:type="table" w:customStyle="1" w:styleId="Standaardtabel1">
    <w:name w:val="Standaardtabe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Standaardtabe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lattetekstChar">
    <w:name w:val="Platte tekst Char"/>
    <w:link w:val="Plattetekst"/>
    <w:rsid w:val="00A06888"/>
    <w:rPr>
      <w:rFonts w:ascii="Arial" w:hAnsi="Arial" w:cs="Arial"/>
      <w:sz w:val="22"/>
      <w:szCs w:val="22"/>
    </w:rPr>
  </w:style>
  <w:style w:type="table" w:styleId="Tabelraster">
    <w:name w:val="Table Grid"/>
    <w:basedOn w:val="Standaardtabel"/>
    <w:rsid w:val="007050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link w:val="Kop2"/>
    <w:rsid w:val="00107CD9"/>
    <w:rPr>
      <w:rFonts w:ascii="Arial" w:hAnsi="Arial" w:cs="Arial"/>
      <w:b/>
      <w:bCs/>
      <w:iCs/>
      <w:color w:val="333399"/>
      <w:sz w:val="28"/>
      <w:szCs w:val="28"/>
    </w:rPr>
  </w:style>
  <w:style w:type="character" w:styleId="Verwijzingopmerking">
    <w:name w:val="annotation reference"/>
    <w:basedOn w:val="Standaardalinea-lettertype"/>
    <w:semiHidden/>
    <w:unhideWhenUsed/>
    <w:rsid w:val="00E01105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unhideWhenUsed/>
    <w:rsid w:val="00E01105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E01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qui\AppData\Roaming\Microsoft\Sjablonen\Personal%20data%20form%20for%20trip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76AC9-7E0D-4EEC-9C99-9D8EE03DB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Personal data form for trip</Template>
  <TotalTime>1</TotalTime>
  <Pages>4</Pages>
  <Words>680</Words>
  <Characters>4104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Druk dit formulier af en neem het mee op reis</vt:lpstr>
    </vt:vector>
  </TitlesOfParts>
  <Company>Microsoft Corporation</Company>
  <LinksUpToDate>false</LinksUpToDate>
  <CharactersWithSpaces>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Quik, Manuela  (qui)</dc:creator>
  <cp:lastModifiedBy>SILFO</cp:lastModifiedBy>
  <cp:revision>3</cp:revision>
  <cp:lastPrinted>2020-02-13T10:43:00Z</cp:lastPrinted>
  <dcterms:created xsi:type="dcterms:W3CDTF">2023-02-28T12:23:00Z</dcterms:created>
  <dcterms:modified xsi:type="dcterms:W3CDTF">2023-03-21T09:53:00Z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TC060884941043</vt:lpwstr>
  </property>
</Properties>
</file>